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Leioa Abian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2982-2003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