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19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 de marzo de 2002, el Procurador de los Tribunales don Ramón Rodríguez Nogueira, en nombre y representación de don Ciriaco Blay Cambra, interpuso recurso de amparo contra la Sentencia de la Sección Novena de la Audiencia Provincial de Valencia de 4 de febrero de 2002 por la que, estimando el recurso de apelación interpuesto frente a la Sentencia de 1 de junio de 2001 del Juzgado de Primera Instancia núm. 19 de Valencia, se le condena al pago de las cuotas colegiales demandadas ante la jurisdicción civil por el Colegio de secretarios, interventores y tesoreros de la administración local con habilitación de carácter nacional de la provincia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el Sr. Blay Cambra, Secretario de administración local con habilitación de carácter nacional, en reclamación de 147.000 pesetas en concepto de cuotas colegiales no abonadas correspondientes al período 1996-2000. </w:t>
      </w:r>
    </w:p>
    <w:p w:rsidRPr="00C21FFE" w:rsidR="00AD51A7" w:rsidRDefault="008777C4">
      <w:pPr>
        <w:rPr/>
      </w:pPr>
      <w:r w:rsidRPr="&lt;w:rPr xmlns:w=&quot;http://schemas.openxmlformats.org/wordprocessingml/2006/main&quot;&gt;&lt;w:lang w:val=&quot;es-ES_tradnl&quot; /&gt;&lt;/w:rPr&gt;">
        <w:rPr/>
        <w:t xml:space="preserve">b) El Sr. Blay Cambra se opuso a la demanda alegando las excepciones de incompetencia de jurisdicción, de omisión de la vía de apremio administrativa regulada en el art. 58.4 del Reglamento del Colegio aprobado por Resolución de 2 de febrero de 1978 y de falta de legitimidad constitucional de la obligatoriedad de la pertenencia al Colegio, las cuales fueron desestimadas en Sentencia dictada el 1 de junio de 2001 por el Juzgado de Primera Instancia núm. 19 de Valencia. </w:t>
      </w:r>
    </w:p>
    <w:p w:rsidRPr="00C21FFE" w:rsidR="00AD51A7" w:rsidRDefault="008777C4">
      <w:pPr>
        <w:rPr/>
      </w:pPr>
      <w:r w:rsidRPr="&lt;w:rPr xmlns:w=&quot;http://schemas.openxmlformats.org/wordprocessingml/2006/main&quot;&gt;&lt;w:lang w:val=&quot;es-ES_tradnl&quot; /&gt;&lt;/w:rPr&gt;">
        <w:rPr/>
        <w:t xml:space="preserve">c) Planteado recurso de apelación por el Colegio de secretarios, interventores y tesoreros de administración local de Valencia contra la referida Sentencia, el mismo fue estimado en la dictada el 4 de febrero de 2002 por la Sección Novena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que la resolución judicial combatida vulnera, en primer lugar, su derecho a la libertad de asociación, en su vertiente negativa o derecho a no asociarse, que forma parte del contenido del derecho fundamental recogido en el art. 22 CE, ya 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porque el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pública por su condición de funcionarios.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encontrar amparo en la Ley de colegios profesionales de 1974. </w:t>
      </w:r>
    </w:p>
    <w:p w:rsidRPr="00C21FFE" w:rsidR="00AD51A7" w:rsidRDefault="008777C4">
      <w:pPr>
        <w:rPr/>
      </w:pPr>
      <w:r w:rsidRPr="&lt;w:rPr xmlns:w=&quot;http://schemas.openxmlformats.org/wordprocessingml/2006/main&quot;&gt;&lt;w:lang w:val=&quot;es-ES_tradnl&quot; /&gt;&lt;/w:rPr&gt;">
        <w:rPr/>
        <w:t xml:space="preserve">En segundo lugar se considera que la Sentencia de la Audiencia vulnera el derecho a la igualdad del art. 14 CE porque la exigencia de tal colegiación no es de aplicación en otros lugares del territorio español, como en Aragón, en Canarias o en Galicia, en donde su legislación autonómica (art. 18 de la Ley 12/1998, de 22 de diciembre, de medidas tributarias, financieras y administrativas de la Presidencia de la Diputación General de Aragón, art. 9. 3 de la Ley 10/1990, sobre colegios profesionales de la Comunidad de Canarias y art. 3 de la Ley 11/2001 de colegios profesionales de Galicia) establece que los profesionales titulados que estén vinculados a las Administraciones públicas no precisarán colegiarse para el ejercicio de tales profesiones al servicio de las Administración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del anterior escrito el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providencias de 10 de abril de 2003, la Sección Primera de este Tribunal admitió a trámite la demanda y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16 de abril de 2003 tuvo entrada en el registro de este Tribunal el escrito de alegaciones del demandante de amparo. En él señaló el recurrente que la ejecución de la Sentencia mediante el pago de la cantidad dineraria implica per se una vulneración de los derechos fundamentales a la libertad de asociación y a la igualdad y no discriminación cuyo amparo se solicita y haría irreparable la misma. Por otra parte, no existe para el mismo perturbación grave a los intereses generales o de terceros que pueda prevalecer sobre el perjuicio irreparable a sus derechos fundamentales que implicaría el pago de las cuotas colegiales. Alega en apoyo de sus argumentaciones Sentencias de 31 de enero de 2002 de la Sala de lo Contencioso-Administrativo del Tribunal Superior de Justicia de la Comunidad Valenciana y de 23 de octubre de 2001, 7 de mayo, 1 de junio, 8 de junio, 11 de julio y 12 de julio de 2002 de las Secciones Cuarta y Sexta de la Audiencia Provincial de Valencia, en las que se reconoce la falta de obligatoriedad de la colegiación de los secretarios, interventores y tesoreros de administración local con habilitación de carácter nacional. Suplica por ello al Tribunal Constitucional que acuerde la suspensión de los efectos ejecutivos de la Sentencia de 4 de febrero de 2002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22 de abril de 2003 presentó su escrito de alegaciones el Ministerio Fiscal. En él expone que en el presente caso estamos ante un supuesto en el que el demandante pretende el aplazamiento del cumplimiento de la obligación de pago a la que fue condenado hasta que se resuelva el presente recurso de amparo, por lo que considera aplicable la consolidada doctrina de este Tribunal de no admitir la suspensión de las resoluciones que permiten la restitución íntegra de lo ejecutado, como sucede con los pronunciamientos de efectos exclusivamente patrimoniales. Por todo ello, el Fiscal interesa que se deniegue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presentado en el Registro del Tribunal el 16 de mayo pasado, se personó en el presente recurso el Procurador de los Tribunales don Felipe Ramos Arroyo en nombre y representación del Ilustre Colegio de secretarios, interventores y tesoreros de la administración local con habilitación de carácter nacional de la provincia de Valencia, quien fue tenido por parte en dicha representación. </w:t>
      </w:r>
    </w:p>
    <w:p w:rsidRPr="00C21FFE" w:rsidR="00AD51A7" w:rsidRDefault="008777C4">
      <w:pPr>
        <w:rPr/>
      </w:pPr>
      <w:r w:rsidRPr="&lt;w:rPr xmlns:w=&quot;http://schemas.openxmlformats.org/wordprocessingml/2006/main&quot;&gt;&lt;w:lang w:val=&quot;es-ES_tradnl&quot; /&gt;&lt;/w:rPr&gt;">
        <w:rPr/>
        <w:t xml:space="preserve">En el referido escrito de personación se formula oposición a la petición de suspensión solicitada por el recurrente en amparo, afirmando que la ejecución de la Sentencia mediante el pago forzoso de la cantidad no le supone al recurrente ningún daño de difícil reparación, pues caso de dar lugar al amparo, la reparación supondría la devolución de lo retenido más los intereses legales correspondientes. Y tampoco el recurrente ofrece caución suficiente para responder de los perjuicios que pudiera producir el retraso en la ejecución. Por lo que solicita que se dicte resolución declarando no haber lugar a la suspensión de la ejecución despachada en el presente procedimiento, debiendo ésta continuar por los trámites legales.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conllevaría el nacimiento de un derecho del hoy demandante a que no le sean cobradas las cuotas que reclama el Colegio de secretarios, interventores y tesoreros de administración local de habilitación nacional de la provincia de Valencia. Lo que se pretende con la suspensión que solicita el recurrente de la ejecución de la Sentencia que lo condenó al pago de dichas cuotas es aplazar el cumplimiento de esa obligación hasta que se resuelva el presente recurso de amparo, obligación cuya prestación consiste en la entrega de una determinada cantidad de dinero, por lo que estamos ante un conflicto entre el interés general inherente a la ejecución de una Sentencia, que consagra el art. 118 CE, por un lado, y, por otro, la pretensión del demandante de amparo de no cumplir, dejando así de satisfacer una obligación de carácter pecuniario a cuyo pago le condena aquélla. Dado el carácter exclusivamente económico de la condena que dicha Sentencia contiene, el conflicto hay que resolverlo, como enseña la doctrina constitucional (ver AATC 239/1990, 6/1996, 61/1997, 89/1997, 109/1997 y 13/1999), sacrificando el interés del recurrente, porque éste es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ninguna.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al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