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30 de octubre de 2002, el Procurador de los Tribunales don Ramón Rodríguez Nogueira, en nombre y representación de doña Rosa María Grau Pellicer, interpuso recurso de amparo contra la Sentencia dictada por la Sección Novena de la Audiencia Provincial de Valencia el 2 de octubre de 2002 por la que, estimando el recurso de apelación interpuesto frente a la Sentencia de 8 de enero de 2002 del Juzgado de Primera Instancia núm. 5 de Gandía, se la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la Sra. Grau Pellicer, Secretaria de Administración local con habilitación de carácter nacional, en reclamación de 150.000 pesetas en concepto de cuotas colegiales no abonadas correspondientes al período 1996-2000. </w:t>
      </w:r>
    </w:p>
    <w:p w:rsidRPr="00C21FFE" w:rsidR="00AD51A7" w:rsidRDefault="008777C4">
      <w:pPr>
        <w:rPr/>
      </w:pPr>
      <w:r w:rsidRPr="&lt;w:rPr xmlns:w=&quot;http://schemas.openxmlformats.org/wordprocessingml/2006/main&quot;&gt;&lt;w:lang w:val=&quot;es-ES_tradnl&quot; /&gt;&lt;/w:rPr&gt;">
        <w:rPr/>
        <w:t xml:space="preserve">b) La Sra. Grau Pellicer se opuso a la demanda alegando sustancialmente la falta de legitimidad constitucional de la obligatoriedad de la pertenencia al Colegio, la cual fue desestimada por Sentencia dictada el 8 de enero de 2002 por el Juzgado de Primera Instancia núm. 5 de Gandía. </w:t>
      </w:r>
    </w:p>
    <w:p w:rsidRPr="00C21FFE" w:rsidR="00AD51A7" w:rsidRDefault="008777C4">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estimado en la dictada el 2 de octubre de 2002 por la Sección Novena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 la demandante de amparo y que, además, serían de carácter irreparable porque, al denunciarse en el recurso la vulneración del derecho a la libertad de asociarse en su vertiente negativa, si es obligada a pagar las cuotas significaría que es obligada a permanecer afiliada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5 de junio de 2003, la Sección Primera de este Tribunal admitió a trámite la demanda y ordenó que se formase la presente pieza separada de suspensión, concediendo a la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junio de 2003 tuvo entrada en el registro de este Tribunal el escrito de alegaciones de la demandante de amparo. En él señaló la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a tenor de lo declarado por las recientes Sentencias dictadas por el Pleno y la Sala Primera de este Tribunal el 23 de abril de 2003 (STC 76/2003) y el 22 de mayo de 2003 (STC 96/2003) respectivamente, que estimaron sendos recursos de amparo interpuestos en casos idénticos al presente, en las que se declaró vulnerado el derecho de los recurrentes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2 de octubre de 2002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12 de junio de 2003 presentó su escrito de alegaciones el Ministerio Fiscal. En él expone que en el presente caso estamos ante un supuesto en el que considera plenamente aplicable la consolidada doctrina de este Tribunal de no admitir la suspensión de las resoluciones que permiten la restitución íntegra de lo ejecutado, como sucede con los pronunciamientos de efectos exclusivamente patrimoniales. 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que en esta fase del procedimiento no puede quedar prejuzgado, conllevaría el nacimiento de un derecho de la hoy demandante a que no le sean cobradas las cuotas que reclama el Colegio de Secretarios, Interventores y Tesoreros de Administración local con habilitación nacional de la provincia de Valencia. Lo que se pretende la recurrente con la suspensión de la ejecución de la Sentencia que la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 la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159/2002; 169/2002; 227/2002,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