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13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febrero de 2002, la Procuradora de los Tribunales doña María Concepción Delgado Azqueta, interpuso, en nombre de doña Amparo Betancourt López, recurso de amparo contra la Sentencia de 23 de enero de 2002 de la Sección Decimoséptima de la Audiencia Provincial de Madrid en virtud de la cual resultó condenada, como autora de un delito de allanamiento de morada del art. 202 CP a las penas de dos años de prisión, un año de multa con cuota diaria de mil pesetas y responsabilidad personal subsidiaria de un día por cada dos cuotas, y accesoria legal de inhabilitación especial para el ejercicio del derecho de sufragio pasivo durante el tiempo de la condena, de otro de robo con violencia del art. 242.2 CP a las penas de tres años de prisión con la accesoria legal de inhabilitación especial para el ejercicio del derecho de sufragio pasivo durante el tiempo de la condena, y, finalmente, como autora de una falta de lesiones del art. 617 CP a la pena de tres fines de semana de arresto; asimismo fue condenada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alega la vulneración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julio de 2003, la Sección Segunda de este Tribunal acordó admitir a trámite la demanda de amparo, y, de conformidad con lo previsto en el art. 56 LOTC, abrir pieza separada de suspensión y conceder un plazo común de tres días, al Ministerio Fiscal y a la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ante este Tribunal el 31 de julio de 2003, la representación de la demandante de amparo razonó sobre la procedencia de la suspensión interesada afirmando que la suspensión no ocasionaría perturbación grave de los intereses generales frente a los perjuicios irreparables que el ingreso en prisión le produciría.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1 de septiembre de 2003, el Ministerio Fiscal, interesó la denegación de la suspensión de la resolución no sólo en atención a la gravedad de la penas privativas de libertad impuestas, cinco años en total, sino en atención a la naturaleza de los bienes jurídicos protegidos en los delitos cometidos (ATC 213/2003) dada su especial sensibilidad (intimidad, patrimonio e integridad física).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y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En el caso, se ha de examinar la petición de suspensión en relación con las penas privativas de libertad impuestas, esto es, las penas de prisión de tres y dos años, y el arresto de tres fines de semana, las dos penas accesorias de inhabilitación especial, la multa de un año con cuota de mil pesetas diarias y la responsabilidad personal subsidiaria, y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y 117/1999, por todos). Esta doctrina es igualmente aplicable a la condena en costas procesales, pues al entrañar un pago en dinero, su ejecución no provoca ningún perjuicio que pueda hacer inútil el recurso de amparo (AATC 244/1991; 2092/1992; 267/1995; y 117/1999, entre otros muchos). Por consiguiente, en atención al carácter excepcional de la suspensión (art. 56 LOTC) ha de denegarse la suspensión de las resoluciones impugnadas en relación con las penas de multa impuestas y la condena en costas procesales.</w:t>
      </w:r>
    </w:p>
    <w:p w:rsidRPr="00C21FFE" w:rsidR="00AD51A7" w:rsidRDefault="008777C4">
      <w:pPr>
        <w:rPr/>
      </w:pPr>
      <w:r w:rsidRPr="&lt;w:rPr xmlns:w=&quot;http://schemas.openxmlformats.org/wordprocessingml/2006/main&quot;&gt;&lt;w:lang w:val=&quot;es-ES_tradnl&quot; /&gt;&lt;/w:rPr&gt;">
        <w:rPr/>
        <w:t xml:space="preserve">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Pr="00C21FFE" w:rsidR="00AD51A7" w:rsidRDefault="008777C4">
      <w:pPr>
        <w:rPr/>
      </w:pPr>
      <w:r w:rsidRPr="&lt;w:rPr xmlns:w=&quot;http://schemas.openxmlformats.org/wordprocessingml/2006/main&quot;&gt;&lt;w:lang w:val=&quot;es-ES_tradnl&quot; /&gt;&lt;/w:rPr&gt;">
        <w:rPr/>
        <w:t xml:space="preserve">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Respecto de condenas a penas privativas de libertad de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y la trayectoria, acreditada documentalmente por el recurrente, posterior a su condena (ATC 270/2002).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Aplicada la doctrina expuesta al presente caso no procede la suspensión solicitada en lo atinente a las penas de prisión de dos y tres años impuestas y el arresto de tres fines de semana, dado no sólo la gravedad de las penas de prisión impuestas globalmente consideradas que reflejan la gravedad del hecho, sino en atención a la importancia de los bienes jurídicos protegidos, en especial la integridad física. Todo ello determina la existencia de un especial interés en la ejecución de la Sentencia condenatoria, que debe considerarse preponderante frente al eventual perjuicio causado al recurrente, cuya irreparabilidad, caso de un eventual otorgamiento del amparo, puede atemperarse otorgando al recurso una tramitación preferente (ATC 213/2003).</w:t>
      </w:r>
    </w:p>
    <w:p w:rsidRPr="00C21FFE" w:rsidR="00AD51A7" w:rsidRDefault="008777C4">
      <w:pPr>
        <w:rPr/>
      </w:pPr>
      <w:r w:rsidRPr="&lt;w:rPr xmlns:w=&quot;http://schemas.openxmlformats.org/wordprocessingml/2006/main&quot;&gt;&lt;w:lang w:val=&quot;es-ES_tradnl&quot; /&gt;&lt;/w:rPr&gt;">
        <w:rPr/>
        <w:t xml:space="preserve">Igual suerte ha de correr la pena de inhabilitación especial impuesta, pues, de conformidad con la jurisprudencia constitucional, las penas accesorias siguen la suerte de la principal (entre muchos, AATC 144/1984, 267/1995, 301/1995, 7/1996, 152/1996, 87/1997, 286/1997, 182/1998, 271/1998, 83/2000, y 22/2002).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Sentencia de la Sección Decimoséptima de la Audiencia Provincial de Madrid de 23 de febrero de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