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346</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14 de septiembre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27 de marzo de 2002 el Letrado de la Junta de Andalucía, en nombre y representación del Consejo de Gobierno, interpuso recurso de inconstitucionalidad contra los arts. 84, 86, 88 y las correspondientes partidas presupuestarias de las Secciones 32 y 33 de la Ley 23/2001, de 27 de diciembre, de presupuestos generales del Estado para el año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del Tribunal Constitucional, por providencia de 7 de mayo de 2002, acordó admitir a trámite el recurso de inconstitucionalidad promovido por el Letrado de la Junta de Andalucía, en nombre y representación del Consejo de Gobierno; dar traslado de la demanda y de los documentos presentados, de conformidad con lo dispuesto en el art. 34 LOTC, al Congreso de los Diputados y al Senado, por conducto de sus respectivos Presidentes, así como al Gobierno, a través del Ministro de Justicia, al objeto de que en plazo de quince días pudieran personarse en el proceso y formular las alegaciones que tuvieran por convenientes; y, en fin, publicar la incoación del recurso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en fecha 23 de mayo de 2002 la Presidenta del Congreso de los Diputados comunicó el Acuerdo de la Mesa de la Cámara de no personarse en el procedimiento ni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evacuó el trámite de alegaciones conferido mediante escrito registrado en fecha 14 de junio de 2002, en el que, con base en la argumentación que en el mismo se recoge, suplicó del Tribunal Constitucional que dictase Sentencia desestimatoria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día 29 de junio de 2004, la Letrada de la Junta de Andalucía, en la representación que legalmente ostenta y debidamente autorizada por Acuerdo del Consejo de Gobierno de 15 de junio de 2004, interesó, de conformidad con lo dispuesto en los arts. 80 y 86 LOTC, que se tuviera por parcialmente desistido al Consejo de Gobierno en el recurso de inconstitucionalidad en relación exclusivamente con la impugnación de los arts. 84, 86 y las correspondientes partidas presupuestarias de la Sección 32 de la Ley 23/2001, de 27 de diciembre, de presupuestos generales del Estado para el año 2002, debiendo continuar la tramitación del recurso por lo que se refiere a la impugnación de su art. 88 y correspondientes partidas presupuestarias de la Sección 33.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Tercera del Tribunal Constitucional, por providencia de 13 de julio de 2004, acordó incorporar a los autos el anterior escrito presentado por la Letrada de la Junta de Andalucía y oír al Abogado del Estado para que, en el plazo de diez días, expusiera lo que estimara procedente sobre la solicitud de desistimiento parcial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evacuó el trámite de alegaciones conferido mediante escrito registrado en fecha 20 de julio de 2004, en el que manifestó que no se oponía a la solicitud de desistimiento formulada por la Junta de Andalucía.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20.2 LEC), que puede ser parcial, cuando afecta a alguna de las pretensiones en caso de pluralidad del objeto, y total, cuando se refiere a todas o a la única pretensión (SSTC 96/1990, de 24 de</w:t>
      </w:r>
    </w:p>
    <w:p w:rsidRPr="00C21FFE" w:rsidR="00AD51A7" w:rsidRDefault="008777C4">
      <w:pPr>
        <w:rPr/>
      </w:pPr>
      <w:r w:rsidRPr="&lt;w:rPr xmlns:w=&quot;http://schemas.openxmlformats.org/wordprocessingml/2006/main&quot;&gt;&lt;w:lang w:val=&quot;es-ES_tradnl&quot; /&gt;&lt;/w:rPr&gt;">
        <w:rPr/>
        <w:t xml:space="preserve">mayo, FJ 1; 237/1992, de 15 de diciembre; AATC 33/1993, de 26 de enero; 173/1997, de 20 de mayo). Así pues, en virtud de los citados preceptos puede estimarse como forma admitida para poner fin a un recurso de inconstitucionalidad, total o parcialmente,</w:t>
      </w:r>
    </w:p>
    <w:p w:rsidRPr="00C21FFE" w:rsidR="00AD51A7" w:rsidRDefault="008777C4">
      <w:pPr>
        <w:rPr/>
      </w:pPr>
      <w:r w:rsidRPr="&lt;w:rPr xmlns:w=&quot;http://schemas.openxmlformats.org/wordprocessingml/2006/main&quot;&gt;&lt;w:lang w:val=&quot;es-ES_tradnl&quot; /&gt;&lt;/w:rPr&gt;">
        <w:rPr/>
        <w:t xml:space="preserve">la manifestación de la voluntad de desistir, siempre que, según reiterada doctrina de este Tribunal, no se opongan las demás partes personadas a través de un motivo declarado válido por este Tribunal, ni se advierta interés constitucional que aconseje la</w:t>
      </w:r>
    </w:p>
    <w:p w:rsidRPr="00C21FFE" w:rsidR="00AD51A7" w:rsidRDefault="008777C4">
      <w:pPr>
        <w:rPr/>
      </w:pPr>
      <w:r w:rsidRPr="&lt;w:rPr xmlns:w=&quot;http://schemas.openxmlformats.org/wordprocessingml/2006/main&quot;&gt;&lt;w:lang w:val=&quot;es-ES_tradnl&quot; /&gt;&lt;/w:rPr&gt;">
        <w:rPr/>
        <w:t xml:space="preserve">prosecución del proceso hasta su finalización por Sentencia (AATC, por todos, 33/1993, de 26 de enero; 173/1997, de 20 de mayo; 278/2001, de 30 de octubre; 129/2002, de 16 de julio; 43/2004, de 10 de febrero; 234/2004, de 7 de junio).</w:t>
      </w:r>
    </w:p>
    <w:p w:rsidRPr="00C21FFE" w:rsidR="00AD51A7" w:rsidRDefault="008777C4">
      <w:pPr>
        <w:rPr/>
      </w:pPr>
      <w:r w:rsidRPr="&lt;w:rPr xmlns:w=&quot;http://schemas.openxmlformats.org/wordprocessingml/2006/main&quot;&gt;&lt;w:lang w:val=&quot;es-ES_tradnl&quot; /&gt;&lt;/w:rPr&gt;">
        <w:rPr/>
        <w:t xml:space="preserve">La Letrada de la Junta de Andalucía, debidamente autorizada, según certificación del Acuerdo adoptado al efecto por el Conejo de Gobierno en fecha 15 de junio de 2004, pide que se le tenga por desistida del presente recurso de inconstitucionalidad en relación exclusivamente con la impugnación de los arts. 84, 86 y las correspondientes partidas presupuestarias de la Sección 32 de la Ley 23/2001, de 27 de diciembre, de presupuestos generales del Estado para el año 2002. El Abogado del Estado no se opone a la solicitud de desistimiento formulada, sin que se advierta algún interés constitucional que aconseje la prosecución del recurso hasta su finalización por Sentencia en cuanto a la referida impugnación de la que desiste la Letrada de la Junta de Andalucía.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desistida parcialmente a la Letrada de la Junta de Andalucía, en representación del Consejo de Gobierno, del recurso de inconstitucionalidad núm. 1903-2002 por lo que se refiere exclusivamente a la impugnación de los arts. 84, 86 y las</w:t>
      </w:r>
    </w:p>
    <w:p w:rsidRPr="" w:rsidR="00AD51A7" w:rsidRDefault="008777C4">
      <w:pPr>
        <w:rPr/>
      </w:pPr>
      <w:r w:rsidRPr="&lt;w:rPr xmlns:w=&quot;http://schemas.openxmlformats.org/wordprocessingml/2006/main&quot;&gt;&lt;w:szCs w:val=&quot;24&quot; /&gt;&lt;/w:rPr&gt;">
        <w:rPr/>
        <w:t xml:space="preserve">correspondientes partidas presupuestarias de la Sección 32 de la Ley 23/2001, de 27 de diciembre, de presupuestos generales del Estado para el año 2002, manteniéndose el recurso de inconstitucionalidad en relación con la impugnación del art. 88 y de las</w:t>
      </w:r>
    </w:p>
    <w:p w:rsidRPr="" w:rsidR="00AD51A7" w:rsidRDefault="008777C4">
      <w:pPr>
        <w:rPr/>
      </w:pPr>
      <w:r w:rsidRPr="&lt;w:rPr xmlns:w=&quot;http://schemas.openxmlformats.org/wordprocessingml/2006/main&quot;&gt;&lt;w:szCs w:val=&quot;24&quot; /&gt;&lt;/w:rPr&gt;">
        <w:rPr/>
        <w:t xml:space="preserve">correspondientes partidas presupuestarias de la Sección 33 de la citada Ley.</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septiembre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