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junio de 2002 tuvo entrada en el Registro General de este Tribunal el escrito de la Sección Octava de la Audiencia Provincial de Madrid al que se acompaña el testimonio de los autos núm. 467-2001, del rollo de apelación núm. 612-2001, y el Auto de 15 de abril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el Juzgado de Primera Instancia núm. 36 de Madrid dictó Sentencia de 2 de octubre de 1998 por la que estimaba la demanda interpuesta por don José Manuel Armario González contra Royal Vacaciones, S.A. y condenaba al demandado a pagar la suma de 704.000 pesetas. El demandado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el actor solicitó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11 de junio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La demandante que instó la ejecución provisional preparó e interpuso recurso de apelación contra el citado auto mediante los respectivos escritos de 19 de junio y 5 de julio de 2001. Estando los autos a la espera de resolverse la apelación por la Sección Octava de la Audiencia Provincial de Madrid, ésta dictó providencia de 11 de febrero de 2002 por la que emplazaba a las partes y al Ministerio Fiscal para que informaran acerca de la procedencia de plantear la presente cuestión de inconstitucionalidad. Solamente informaron el Fiscal y el demandante mediante los respectivos escritos de 21 y 19 de febrero de 2002, pronunciándose ambos en contra del planteamiento de esta cuestión, por considerarla un problema interpretativo de la legalidad ordinaria.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15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7 de septiembre de 2004 en el que solicitaba la inadmisión de la presente cuestión por concurrir esa causa de inadmisibilidad, en términos semejantes a los expuestos en otros escritos todos ellos relativos al 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bien pone de manifiesto el Fiscal General del Estado, la cuestión de inconstitucionalidad planteada por la Sección Octava de la Audiencia Provincial de Madrid respecto del apartado segundo de la disposición transitoria tercera de la Ley</w:t>
      </w:r>
    </w:p>
    <w:p w:rsidRPr="00C21FFE" w:rsidR="00AD51A7" w:rsidRDefault="008777C4">
      <w:pPr>
        <w:rPr/>
      </w:pPr>
      <w:r w:rsidRPr="&lt;w:rPr xmlns:w=&quot;http://schemas.openxmlformats.org/wordprocessingml/2006/main&quot;&gt;&lt;w:lang w:val=&quot;es-ES_tradnl&quot; /&gt;&lt;/w:rPr&gt;">
        <w:rPr/>
        <w:t xml:space="preserve">1/2000, de 7 de enero, de enjuiciamiento civil, por posible vulneración del principio de seguridad jurídica, en su vertiente subjetiva, resulta idéntica a la cuestión de inconstitucionalidad núm. 480-2002, que fue inadmitida a trámite por Auto del Pleno</w:t>
      </w:r>
    </w:p>
    <w:p w:rsidRPr="00C21FFE" w:rsidR="00AD51A7" w:rsidRDefault="008777C4">
      <w:pPr>
        <w:rPr/>
      </w:pPr>
      <w:r w:rsidRPr="&lt;w:rPr xmlns:w=&quot;http://schemas.openxmlformats.org/wordprocessingml/2006/main&quot;&gt;&lt;w:lang w:val=&quot;es-ES_tradnl&quot; /&gt;&lt;/w:rPr&gt;">
        <w:rPr/>
        <w:t xml:space="preserve">de este Tribunal de 20 de julio de 2004. Procede, por tanto, tener por reproducidas en la cuestión que ahora nos ocupa los razonamientos jurídicos contenidos en el mencionado Auto y, en consecuencia, 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