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mayo de 2003 fue registrado en este Tribunal oficio de fecha 7 de mayo de 2003, remitido por la Sala de lo Contencioso Administrativo (Sección Segunda) del Tribunal Superior de Justicia del País Vasco, al que se adjuntaba, entre otros testimonios, el del Auto del mismo órgano judicial, de 19 de marzo de 2003,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AD51A7" w:rsidRDefault="008777C4">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“Promociones Urbanísticas Flandes, S.L.” contra la Resolución del Alcalde-Presidente del Ayuntamiento de San Sebastián de 25 de febrero de 1998, por la que se concede licencia para la construcción de 5 viviendas adosadas en la parcela “A.400.7” del Área Munto, con la condición particular de abonar 10.112.995 pesetas en concepto de cesión del 15 por 100 del aprovechamiento urbanístico. </w:t>
      </w:r>
    </w:p>
    <w:p w:rsidRPr="00C21FFE" w:rsidR="00AD51A7" w:rsidRDefault="008777C4">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 Administrativo del Tribunal Superior de Justicia del País Vasco dictó providencia de 23 de enero de 2003,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Ley estatal 7/1997, de 14 de abril, de medidas liberalizadoras en materia de suelo y de colegios profesionales legislación estatal, y podría ser, en consecuencia, contrario al art. 149.1.1 CE; y en relación con el art. 2.2 de la misma Ley estatal 7/1997, en el que podrían concurrir los mismos vicios de inconstitucionalidad declarados en la STC 61/1997, de 20 de marzo, FJ 17 c).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en primer término, que el precepto legal vasco mencionado es aplicable al caso –pues los terrenos para los que se concede la licencia se encuentran en suelo urbano excluidos de unidad de ejecución— y que de su constitucionalidad depende el fallo –pues conforme a la legislación estatal en ese caso no habría que ceder aprovechamiento lucrativo alguno—. </w:t>
      </w:r>
    </w:p>
    <w:p w:rsidRPr="00C21FFE" w:rsidR="00AD51A7" w:rsidRDefault="008777C4">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Por todo ello se acuerda plantear la cuestión de inconstitucionalidad con respecto al artículo único, apartado 1, de la Ley vasca 3/1997, que podría ser contrario al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2004 la Sección Cuarta de este Tribunal acordó, conforme a lo dispuesto en el art. 37.1 LOTC, oír al Fiscal General del Estado para que alegara lo que considerara conveniente sobre la posible causa de inadmisión de la cuestión consistente en haber devenido notoriamente infundada como consecuencia de los pronunciamientos contenidos en la STC 178/2004, de 21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21 de diciembre de 2004. Tras la cita del fundamento jurídico 11 de la STC 178/2004, en el que se declara que en 1997, cuando fue dictado el precepto autonómico cuestionado, éste no era contrario a ninguna condición básica estatal, interesa el Fiscal que se inadmita la presente cuestión por haber devenido notoriamente infundada una vez publicada la STC 178/2004, de 21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de la Ley del Parlamento Vasco 3/1997, de 25 de</w:t>
      </w:r>
    </w:p>
    <w:p w:rsidRPr="00C21FFE" w:rsidR="00AD51A7" w:rsidRDefault="008777C4">
      <w:pPr>
        <w:rPr/>
      </w:pPr>
      <w:r w:rsidRPr="&lt;w:rPr xmlns:w=&quot;http://schemas.openxmlformats.org/wordprocessingml/2006/main&quot;&gt;&lt;w:lang w:val=&quot;es-ES_tradnl&quot; /&gt;&lt;/w:rPr&gt;">
        <w:rPr/>
        <w:t xml:space="preserve">abril, por la que se determina la participación de la comunidad en las plusvalías generadas por la acción urbanística, que regula el porcentaje de cesión y patrimonialización de aprovechamiento urbanístico de los propietarios de suelo urbano en los</w:t>
      </w:r>
    </w:p>
    <w:p w:rsidRPr="00C21FFE" w:rsidR="00AD51A7" w:rsidRDefault="008777C4">
      <w:pPr>
        <w:rPr/>
      </w:pPr>
      <w:r w:rsidRPr="&lt;w:rPr xmlns:w=&quot;http://schemas.openxmlformats.org/wordprocessingml/2006/main&quot;&gt;&lt;w:lang w:val=&quot;es-ES_tradnl&quot; /&gt;&lt;/w:rPr&gt;">
        <w:rPr/>
        <w:t xml:space="preserve">municipios del País Vasco. Suscita el mencionado órgano judicial, en síntesis, la duda de si es compatible con el art. 149.1.1 CE (competencia estatal para regular las condiciones básicas que garanticen la igualdad de los españoles en el ejercicio del</w:t>
      </w:r>
    </w:p>
    <w:p w:rsidRPr="00C21FFE" w:rsidR="00AD51A7" w:rsidRDefault="008777C4">
      <w:pPr>
        <w:rPr/>
      </w:pPr>
      <w:r w:rsidRPr="&lt;w:rPr xmlns:w=&quot;http://schemas.openxmlformats.org/wordprocessingml/2006/main&quot;&gt;&lt;w:lang w:val=&quot;es-ES_tradnl&quot; /&gt;&lt;/w:rPr&gt;">
        <w:rPr/>
        <w:t xml:space="preserve">derecho de propiedad) una regulación como la del precepto legal vasco que establece un deber de cesión de aprovechamiento superior al previsto en el art. 2 de la Ley estatal 7/1997, de 14 de abril, de medidas liberalizadoras en materia de suelo y de</w:t>
      </w:r>
    </w:p>
    <w:p w:rsidRPr="00C21FFE" w:rsidR="00AD51A7" w:rsidRDefault="008777C4">
      <w:pPr>
        <w:rPr/>
      </w:pPr>
      <w:r w:rsidRPr="&lt;w:rPr xmlns:w=&quot;http://schemas.openxmlformats.org/wordprocessingml/2006/main&quot;&gt;&lt;w:lang w:val=&quot;es-ES_tradnl&quot; /&gt;&lt;/w:rPr&gt;">
        <w:rPr/>
        <w:t xml:space="preserve">colegios profesionales.</w:t>
      </w:r>
    </w:p>
    <w:p w:rsidRPr="00C21FFE" w:rsidR="00AD51A7" w:rsidRDefault="008777C4">
      <w:pPr>
        <w:rPr/>
      </w:pPr>
      <w:r w:rsidRPr="&lt;w:rPr xmlns:w=&quot;http://schemas.openxmlformats.org/wordprocessingml/2006/main&quot;&gt;&lt;w:lang w:val=&quot;es-ES_tradnl&quot; /&gt;&lt;/w:rPr&gt;">
        <w:rPr/>
        <w:t xml:space="preserve">Como ha declarado la STC 236/2004, de 2 de diciembre –y otras dictadas por el Pleno de este Tribunal en la misma fecha—,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w:t>
      </w:r>
    </w:p>
    <w:p w:rsidRPr="00C21FFE" w:rsidR="00AD51A7" w:rsidRDefault="008777C4">
      <w:pPr>
        <w:rPr/>
      </w:pPr>
      <w:r w:rsidRPr="&lt;w:rPr xmlns:w=&quot;http://schemas.openxmlformats.org/wordprocessingml/2006/main&quot;&gt;&lt;w:lang w:val=&quot;es-ES_tradnl&quot; /&gt;&lt;/w:rPr&gt;">
        <w:rPr/>
        <w:t xml:space="preserve">Procede, por tanto, declarar por la vía prevista en el art. 37.1 LOTC –conforme interesa el Fiscal General del Estado— que la duda de constitucionalidad que suscita el órgano judicial ha devenido, tras los mencionados pronunciamientos de este Tribunal sobre aquélla,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3228-2003.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