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1120/02),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4 de octubre de 2001 la Consejería de Economía, Industria y Comercio de la Junta de Extremadura notificó a Dña. Josefa Aretio Sáez una propuesta de liquidación provisional (núm. expd. 200100161), en concepto de Impuesto sobre el suelo sin edificar y edificaciones ruinosas, por un importe total de 10.137,00 €.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14/2002) ante la Junta Económico-Administrativa de la Junta de Extremadura, ésta fue desestimada por Resolución de 1 de julio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1120/02)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