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430/03),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11 de octubre de 2001 la Consejería de Economía, Industria y Comercio de la Junta de Extremadura notificó a la entidad «Industrias Tello de Arco, S.L.» una propuesta de liquidación provisional (núm. expd. 200101655), en concepto de Impuesto sobre el suelo sin edificar y edificaciones ruinosas, por un importe total de 4.298,76 €.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211/2002) ante la Junta Económico-Administrativa de la Junta de Extremadura, ésta fue desestimada por Resolución de 27 de enero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430/03)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 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