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501/03), el Auto de la referida Sala de 7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2 de noviembre de 2001 la Consejería de Economía, Industria y Comercio de la Junta de Extremadura notificó a la entidad «General de Obra Civil, S.L.» siete propuestas de liquidación provisional (núms. expd. 200103771, 200103772, 200103773, 200103775, 200103776, 200103777 y 200103778), en concepto de Impuesto sobre el suelo sin edificar y edificaciones ruinosas, por un importe cada una de ellas de 519,95 €.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Formuladas reclamaciones económico-administrativas (núms. 262/2002, 265/2002, 266/2002, 268/2002, 269/2002, 270/2002 y 271/2002) ante la Junta Económico-Administrativa de la Junta de Extremadura, éstas fueron desestimadas por Resoluciones de 27 de enero de 2003. </w:t>
      </w:r>
    </w:p>
    <w:p w:rsidRPr="00C21FFE" w:rsidR="00AD51A7" w:rsidRDefault="008777C4">
      <w:pPr>
        <w:rPr/>
      </w:pPr>
      <w:r w:rsidRPr="&lt;w:rPr xmlns:w=&quot;http://schemas.openxmlformats.org/wordprocessingml/2006/main&quot;&gt;&lt;w:lang w:val=&quot;es-ES_tradnl&quot; /&gt;&lt;/w:rPr&gt;">
        <w:rPr/>
        <w:t xml:space="preserve">c) Contra las anteriores Resoluciones se interpuso recurso contencioso-administrativo (núm. 501/03)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7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7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se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