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174/02), el Auto de la referida Sala de 19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2001 la Consejería de Economía, Industria y Comercio de la Junta de Extremadura notificó a la entidad «HIMEXSA» una propuesta de liquidación provisional (núm. expd. 200101606), en concepto de Impuesto sobre el suelo sin edificar y edificaciones ruinosas, por un importe de 7.631,36 €.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100/2002)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174/02) ante la Sala de lo Contencioso-administrativo del Tribunal Superior de Justicia de Extremadura. Admitido y tramitado el recurso, y una vez conclusos lo autos, el día 9 de marzo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19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Pr="00C21FFE" w:rsidR="00AD51A7" w:rsidRDefault="008777C4">
      <w:pPr>
        <w:rPr/>
      </w:pPr>
      <w:r w:rsidRPr="&lt;w:rPr xmlns:w=&quot;http://schemas.openxmlformats.org/wordprocessingml/2006/main&quot;&gt;&lt;w:lang w:val=&quot;es-ES_tradnl&quot; /&gt;&lt;/w:rPr&gt;">
        <w:rP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19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