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octubre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355/04), el Auto de la referida Sala de 19 de septiembre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Consejería de Economía, Industria y Comercio de la Junta de Extremadura notificó a la entidad «Explotaciones Rústicas Ruca, S.A.» una propuesta de liquidación provisional en concepto de Impuesto sobre el suelo sin edificar y edificaciones ruinosas, por un importe de 1.378,53 €.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7/2003) ante la Junta Económico-Administrativa de la Junta de Extremadura, ésta fue desestimada por Resolución de 12 de enero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355/04) ante la Sala de lo Contencioso-administrativo del Tribunal Superior de Justicia de Extremadura. Admitido y tramitado el recurso, y una vez conclusos lo autos, el día 23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19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Pr="00C21FFE" w:rsidR="00AD51A7" w:rsidRDefault="008777C4">
      <w:pPr>
        <w:rPr/>
      </w:pPr>
      <w:r w:rsidRPr="&lt;w:rPr xmlns:w=&quot;http://schemas.openxmlformats.org/wordprocessingml/2006/main&quot;&gt;&lt;w:lang w:val=&quot;es-ES_tradnl&quot; /&gt;&lt;/w:rPr&gt;">
        <w:rP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por Auto de 19 de septiembre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