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octubre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349-2004), el Auto de la referida Sala de 22 de septiembre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31 de octubre de 2002 la Consejería de Economía, Industria y Comercio de la Junta de Extremadura giró a la empresa “Explotaciones Rústicas Ruca, S.A.” una propuesta de liquidación provisional en concepto de Impuesto sobre el suelo sin edificar y edificaciones ruinosas, por un importe de 1.406,10 €. Presentadas las correspondientes alegaciones en relación con dicha propuesta, éstas fueron desestimadas por Resolución del Jefe del Servicio de Gestión Tributaria e Ingresos notificada el día 18 de febrero de 2003. Interpuesto recurso de reposición con fecha de 25 de febrero de 2003, por Resolución de la Dirección General de Ingresos de la citada Consejería de 28 de marzo de 2003 se estima en parte, rectificándose el importe liquidado a la cifra de 1.378,53 €.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146-2003) ante la Junta Económico-Administrativa de la Junta de Extremadura, ésta fue desestimada por Resolución de 13 de febrero de 2004.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349-2004) ante la Sala de lo Contencioso-Administrativo del Tribunal Superior de Justicia de Extremadura. Admitido y tramitado el recurso, y una vez conclusos los autos, mediante Auto de 22 de septiembre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39/1988,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del Pleno de 2 de noviembre de 2005, al no constar en las actuaciones recibidas correspondientes al procedimiento ordinario núm. 349/2004 los escritos de alegaciones de las partes en el trámite previsto en el art. 35.2 LOTC, se acordó dirigir atenta comunicación al órgano judicial a fin de que, a la mayor brevedad posible, remitiese testimonio de dichos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14 de diciembre de 2005, la Sección Primera de la Sala de lo Contencioso-Administrativo del Tribunal Superior de Justicia de Extremadura puso en conocimiento de este Tribunal que, por error, no se dio traslado a las partes para alegaciones, por lo que mediante providencia de 24 de noviembre de 2005 se había acordado dar audiencia a las partes intervinientes por término común de cinco días, previa declaración de nulidad del Auto de 22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17 de enero de 2006, la Sección Tercera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los requisitos exigidos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el día 3 de febrero de 2006 en el que, tras exponer brevemente los antecedentes de la cuestión, pone de manifiesto que la Sala, por error, ha omitido el trámite de alegaciones a las partes previsto en el art. 35.2 LOTC, incurriendo en un defecto de forma que determina la inadmisibilidad de la cuestión planteada (con cita del ATC 102/2003, FJ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plantea la Sección Primera de la Sala de lo Contencioso-Administrativo del Tribunal Superior de Justicia de Extremadura una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por defecto en el cumplimiento del trámite de audiencia, según ha quedado expresado en el relato de antecedentes de la presente resolución, citando a tal efecto la doctrina de este Tribunal recogida en su ATC 102/2003.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(entre los últimos, AATC 2/2003, de 14 de enero, FJ 2; 102/2003, de 25 de marzo, FJ 2; 189/2003, de 3 de junio, FJ 2; 225/2003, de 1 de julio, FJ 2; 226/2005, de 1 de julio, FJ 2; y 227/2003, de 1 de julio, FJ 2).</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por el órgano judicial, como él mismo reconoce en su comunicación de 14 de diciembre de 2005, lo que debe conducir necesariamente 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2. No obstante lo anterior, debe reseñarse también que 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se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7644/2005 planteada por la Sección Primera de la Sala de lo Contencioso-Administrativo del Tribunal Superior de Justicia de Extremadura sobre la Ley de la Asamblea de Extremadura 9/1998, de 26</w:t>
      </w:r>
    </w:p>
    <w:p w:rsidRPr="" w:rsidR="00AD51A7" w:rsidRDefault="008777C4">
      <w:pPr>
        <w:rPr/>
      </w:pPr>
      <w:r w:rsidRPr="&lt;w:rPr xmlns:w=&quot;http://schemas.openxmlformats.org/wordprocessingml/2006/main&quot;&gt;&lt;w:szCs w:val=&quot;24&quot; /&gt;&lt;/w:rPr&gt;">
        <w:rPr/>
        <w:t xml:space="preserve">de junio, del 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