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24 de abril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la Sentencia de la Sala de lo Contencioso-Administrativo del Tribunal Supremo en recurso de casación núm. 6289/99, interpuesto contra la dictada por la Sala de lo Contencioso-Administrativo de la Audiencia Nacional en recurso núm. 391/97. </w:t>
      </w:r>
    </w:p>
    <w:p w:rsidRPr="00C21FFE" w:rsidR="00AD51A7" w:rsidRDefault="008777C4">
      <w:pPr>
        <w:rPr/>
      </w:pPr>
      <w:r w:rsidRPr="&lt;w:rPr xmlns:w=&quot;http://schemas.openxmlformats.org/wordprocessingml/2006/main&quot;&gt;&lt;w:lang w:val=&quot;es-ES_tradnl&quot; /&gt;&lt;/w:rPr&gt;">
        <w:rPr/>
        <w:t xml:space="preserve">Mediante sendos escritos fechados el 5 de abril de 2006 los Magistrados Excms. Srs. don Ramón Rodríguez Arribas y don Pascual Sala Sánchez comunicaron a los efectos oportunos que se abstenían de intervenir en el antes indicado recurso de amparo, de conformidad con el art. 219.11 LOPJ, por haber formado parte de la Sala del Tribunal Supremo que dictó la Sentencia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Vistas las comunicaciones efectuadas por los Magistrados Excms. Srs. don Ramón Rodríguez Arribas y don Pascual Sala Sánchez, la Sala, en virtud de lo previsto en los arts. 80 LOTC y 219.11 LOPJ, estima justificadas las causas de abstención</w:t>
      </w:r>
    </w:p>
    <w:p w:rsidRPr="00C21FFE" w:rsidR="00AD51A7" w:rsidRDefault="008777C4">
      <w:pPr>
        <w:rPr/>
      </w:pPr>
      <w:r w:rsidRPr="&lt;w:rPr xmlns:w=&quot;http://schemas.openxmlformats.org/wordprocessingml/2006/main&quot;&gt;&lt;w:lang w:val=&quot;es-ES_tradnl&quot; /&gt;&lt;/w:rPr&gt;">
        <w:rPr/>
        <w:t xml:space="preserve">formuladas.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Admitir las abstenciones formuladas por los Excms. Srs. don Ramón Rodríguez Arribas y don Pascual Sala Sánchez en el recurso de amparo con número de registro 6875-2004, apartándoles definitivamente del referido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