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400-2000) interpuesto por don Francisco Moreno Gonzalez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9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9511-2005,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