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noviembre de 2002, al que se acompaña el correspondiente Auto de 6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(701/2002) interpuesta por doña Esperanza Delgado Ruiz contra la empresa Era El Peñasco, SL. Conclusas las actuaciones, el Juez de lo Social dicta providencia de 3 de octubre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se ha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6480-2002,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