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septiembre de 2006, el Procurador de los Tribunales don Juan Ignacio Valverde Cánovas, en nombre y representación de doña Brígida García Pérez, interpuso recurso de amparo contra la Sentencia de la Sección Tercera de la Audiencia Provincial de Girona, de 3 de julio de 2006, por la que estimó el recurso de apelación núm. 637-2005 interpuesto y revocó la Sentencia por el Juzgado de lo Penal núm. 2 de Girona en el procedimiento abreviado núm. 230-2004 el día 5 de mayo de 2005. La Sra. García Pérez fue condenada como autora de un delito de falsedad en documento público a la pena de nueve meses de prisión, multa de cuarenta y cinco días con una cuota diaria de 5 € e inhabilitación especial de seis meses para el ejercicio de funciones públicas, así como al pago de las costas de instancia. </w:t>
      </w:r>
    </w:p>
    <w:p w:rsidRPr="00C21FFE" w:rsidR="00AD51A7" w:rsidRDefault="008777C4">
      <w:pPr>
        <w:rPr/>
      </w:pPr>
      <w:r w:rsidRPr="&lt;w:rPr xmlns:w=&quot;http://schemas.openxmlformats.org/wordprocessingml/2006/main&quot;&gt;&lt;w:lang w:val=&quot;es-ES_tradnl&quot; /&gt;&lt;/w:rPr&gt;">
        <w:rPr/>
        <w:t xml:space="preserve">Mediante otrosí, solicitó que se acordase la suspensión de la resolución recurrida a la vista de los graves perjuicios que ocasionaría la ejecución, considerando la naturaleza de las penas impuestas y, en especial, la de inhabilitación especial de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octubre de 2008, dictada por la Sala Segunda del Tribunal Constitucional, se acordó admitir a trámite la demanda. Por otra providencia de esa misma fecha la Sala acordó formar la correspondiente pieza separada de suspensión, de conformidad con lo solicitado por la demandante, y, de acuerdo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por su parte, evacuó trámite mediante escrito registrado en este Tribunal el día 14 de noviembre de 2008, en el que hacía constar que, por Auto de 9 de febrero de 2007, el Juzgado de lo Penal núm. 2 de Girona ha suspendido hasta la resolución del presente incidente de suspensión la pena de inhabilitación especial de seis meses para el ejercicio de funciones públicas, insistiendo en su anterior alegación acerca de que la no concesión de la suspensión de la pena solicitada haría perder al amparo su legítima finalidad porque ocasionaría al demandante un perjuicio irreparable caso de estimarse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idéntico trámite de alegaciones mediante escrito registrado en este Tribunal con fecha de 20 de noviembre de 2008, en el que, tomando en consideración, entre otros factores, su duración, interesó la suspensión de la pena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si se compara la duración de la pena privativa de libertad impuesta al demandante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la suspensión del resto de pronunciamientos condenatorios que contiene la Sentencia antedicha, esto es, la pena de multa y la condena al pago de las costas de la instancia, puesto que, al dato de que el recurrente no realiza una concreta solicitud en tal sentido en su demanda, como tampoco en el posterior escrito de alegaciones —en el que se refiere únicamente a la pena privativa de libertad—, ni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Primera de la Audiencia Provincial de Girona de 3 de julio de 2006, recaída en el recurso de apelación núm. 637-2005 interpuesto contra la dictada por el Juzgado de lo Penal núm. 2 de Girona</w:t>
      </w:r>
    </w:p>
    <w:p w:rsidRPr="" w:rsidR="00AD51A7" w:rsidRDefault="008777C4">
      <w:pPr>
        <w:rPr/>
      </w:pPr>
      <w:r w:rsidRPr="&lt;w:rPr xmlns:w=&quot;http://schemas.openxmlformats.org/wordprocessingml/2006/main&quot;&gt;&lt;w:szCs w:val=&quot;24&quot; /&gt;&lt;/w:rPr&gt;">
        <w:rPr/>
        <w:t xml:space="preserve">en procedimiento abreviado núm. 230-2004 el día 5 de mayo de 2005, exclusivamente en lo que se refiere a la pena de nueve meses de prisión e inhabilitación especial de seis meses para el ejercicio de funciones públicas, por el delito falsedad en</w:t>
      </w:r>
    </w:p>
    <w:p w:rsidRPr="" w:rsidR="00AD51A7" w:rsidRDefault="008777C4">
      <w:pPr>
        <w:rPr/>
      </w:pPr>
      <w:r w:rsidRPr="&lt;w:rPr xmlns:w=&quot;http://schemas.openxmlformats.org/wordprocessingml/2006/main&quot;&gt;&lt;w:szCs w:val=&quot;24&quot; /&gt;&lt;/w:rPr&gt;">
        <w:rPr/>
        <w:t xml:space="preserve">documento público impuesta a la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