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julio de 2006 la procuradora de los Tribunales doña Marina Quintero Sánchez, en representación de don Francisco José Vázquez Bargues, dedujo recurso de amparo frente a la Sentencia de la Sección Tercera de la Audiencia Provincial de Valencia de 6 de mayo de 2005 (rollo 11-1999) que condenó al demandante como autor de un delito contra la salud pública a la pena de cuatro años y cinco meses de prisión, multa e inhabilitación especial, así como contra el Auto de la Sala Segunda del Tribunal Supremo de 11 de mayo de 2006 por el que se inadmitió el recurso de casación deducido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de amparo por providencia de 28 de octubre de 2008, el demandante, mediante escrito presentado en el Registro General de este Tribunal el 4 de diciembre de 2008, formuló solicitud de suspensión de la Sentencia impugnada en cuanto a la ejecución de la pena de prisión que le fue impuesta. A tal efecto ponía de manifiesto que, al tiempo de formularse el escrito, el demandante llevaba en prisión tres meses y había permanecido en prisión provisional otros tres, de modo que la eventual estimación de la demanda de amparo no alcanzaría eficacia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5 de diciembre de 2008 la Sala acordó formar pieza separada para la tramitación de la solicitud de suspensión, así como conceder al demandante y al Ministerio público un plazo de tres días para que alegaran lo que estimasen conveniente en relación con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presentó alegaciones mediante escrito registrado el 18 de diciembre de 2008, en el cual daba por reproducida la argumentación ya vertida en el escrito de solicitud de suspensión. </w:t>
      </w:r>
    </w:p>
    <w:p w:rsidRPr="00C21FFE" w:rsidR="00AD51A7" w:rsidRDefault="008777C4">
      <w:pPr>
        <w:rPr/>
      </w:pPr>
      <w:r w:rsidRPr="&lt;w:rPr xmlns:w=&quot;http://schemas.openxmlformats.org/wordprocessingml/2006/main&quot;&gt;&lt;w:lang w:val=&quot;es-ES_tradnl&quot; /&gt;&lt;/w:rPr&gt;">
        <w:rPr/>
        <w:t xml:space="preserve">El Fiscal formuló alegaciones mediante escrito presentado el 19 de diciembre de 2008, en el cual, tras recoger los antecedentes necesarios para la resolución de esta pieza separada y la doctrina constitucional en torno a la suspensión de las resoluciones judiciales que incorporan condenas a penas de prisión, interesa la suspensión de la ejecución de la Sentencia en atención a que la pena de prisión impuesta no supera los cinco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Tal como recordábamos en el ATC 286/2008, de 22 de septiembre de 2008,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del Código penal: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total de la misma, que es de cuatro años y cinco meses de prisión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164/2002, FJ 2).</w:t>
      </w:r>
    </w:p>
    <w:p w:rsidRPr="00C21FFE" w:rsidR="00AD51A7" w:rsidRDefault="008777C4">
      <w:pPr>
        <w:rPr/>
      </w:pPr>
      <w:r w:rsidRPr="&lt;w:rPr xmlns:w=&quot;http://schemas.openxmlformats.org/wordprocessingml/2006/main&quot;&gt;&lt;w:lang w:val=&quot;es-ES_tradnl&quot; /&gt;&lt;/w:rPr&gt;">
        <w:rPr/>
        <w:t xml:space="preserve">Por lo que se refiere al resto de los pronunciamientos de la Sentencia —pena de multa y costas procesales—, dado su contenido patrimonial, los perjuicios anejos a su ejecución son perfectamente reparables en caso de estimarse el amparo, por lo cual, de conformidad con el criterio de este Tribunal (ATC 469/2007, de 17 de diciembre) no procede acceder a la suspensión respecto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impugnada en el presente recurso de amparo en lo referente a la pena privativa de libertad.</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