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29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febrero de 2009 tiene entrada en este Tribunal con el núm. 1026-2009 un escrito de la Secretaría Judicial del Juzgado de lo Penal núm. 2 de Toledo al que se acompaña, junto al testimonio de los autos del juicio rápido núm. 1137-2008, el Auto del referido Juzgado de 5 de enero de 2009 en el que se acuerda plantear cuestión de inconstitucionalidad respecto al art. 171.4 del Código penal (CP) por su posible contradicción con los arts. 1.1, 9.2, 9.3, 10, 14, 17.1, 24.1, 24.2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planteado por el mismo Juzgado contra el mismo precepto y que dio lugar a la cuestión de inconstitucionalidad núm. 5438-2006, resuelta por el Pleno del Tribunal en la Sentencia de 25 de junio de 2009.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que el precepto cuestionado vulnera el principio de igualdad (art. 14 CE), en conexión con los valores de libertad, dignidad de la persona y justicia (arts. 1.1, 10.1 y 17.1 CE), por establecer un tipo agravado de amenzas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Juez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providencia de 16 de marzo de 2009, acuerda oír al Fiscal General del Estado, de conformidad con lo dispuesto en el art. 37.1 LOTC, acerca de la admisibilidad de la presente cuestión de inconstitucionalidad, por si hubiese devenido infundada (STC 45/2009,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Tal falta notoria de fundamento concurrirá “cuando resulte evidente que la norma legal cuestionada … es manifiestamente constitucional” (STC 27/1991, de 14 de febrero, de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 y 344/2008, de 28 de octubre).</w:t>
      </w:r>
    </w:p>
    <w:p w:rsidRPr="00C21FFE" w:rsidR="00AD51A7" w:rsidRDefault="008777C4">
      <w:pPr>
        <w:rPr/>
      </w:pPr>
      <w:r w:rsidRPr="&lt;w:rPr xmlns:w=&quot;http://schemas.openxmlformats.org/wordprocessingml/2006/main&quot;&gt;&lt;w:lang w:val=&quot;es-ES_tradnl&quot; /&gt;&lt;/w:rPr&gt;">
        <w:rPr/>
        <w:t xml:space="preserve">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CP hayan sido desestimadas recientemente permiten concluir que las dudas planteadas en el presente procedimiento son inexistentes en la actualidad.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núm. 1026-2009, planteada por el Juzgado de lo Penal núm. 2 de Toledo respecto al art.171.4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de 30 de junio de 2009 que inadmite la cuestión de inconstitucionalidad núm. 1026-2009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AD51A7" w:rsidRDefault="008777C4">
      <w:pPr>
        <w:rPr/>
      </w:pPr>
      <w:r w:rsidRPr="&lt;w:rPr xmlns:w=&quot;http://schemas.openxmlformats.org/wordprocessingml/2006/main&quot;&gt;&lt;w:lang w:val=&quot;es-ES_tradnl&quot; /&gt;&lt;/w:rPr&gt;">
        <w:rPr/>
        <w:t xml:space="preserve">Madrid, a treinta de junio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