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diciembre de 2008 tiene entrada en este Tribunal, con el núm. 10081-2008, un escrito de la Secretaría Judicial del Juzgado de lo Penal núm. 2 de Toledo al que se acompaña, junto al testimonio de los autos del procedimiento abreviado núm. 14-2008, el Auto del referido Juzgado de 2 de diciembre de 2008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mediante providencia de 16 de marzo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de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10081-2008, planteada por el titular del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10081-2008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