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20 de octubre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octubre de 2008 el Procurador de los Tribunales don Francisco Velasco Muñoz-Cuéllar, en representación de don Francisco Lladó Rodríguez, dedujo recurso de amparo frente a la Sentencia de la Sala Segunda del Tribunal Supremo de 6 de mayo de 2008 (recurso de casación núm. 1798-2007) que, revocando la absolución anterior, condenó al demandante como autor de un delito continuado de apropiación indebida a la pena de cuatro años de prisión y multa de once meses, con cuota diaria de 12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de amparo por providencia de 15 de septiembre de 2009, una vez formada la pieza separada de suspensión, la Sala acordó conceder al demandante y al Ministerio público un plazo de tres días para que alegaran lo que estimasen conveniente en relación con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presentó alegaciones mediante escrito registrado el 22 de septiembre de 2009, en el cual dió por reproducida la argumentación expresada en la demanda en la que, mediante otrosí, solicitó ya la suspensión de la resolución impugnada a cuya ejecución se dió inicio el pasado 3 de abril de 2009. </w:t>
      </w:r>
    </w:p>
    <w:p w:rsidRPr="00C21FFE" w:rsidR="00AD51A7" w:rsidRDefault="008777C4">
      <w:pPr>
        <w:rPr/>
      </w:pPr>
      <w:r w:rsidRPr="&lt;w:rPr xmlns:w=&quot;http://schemas.openxmlformats.org/wordprocessingml/2006/main&quot;&gt;&lt;w:lang w:val=&quot;es-ES_tradnl&quot; /&gt;&lt;/w:rPr&gt;">
        <w:rPr/>
        <w:t xml:space="preserve">El Fiscal formuló alegaciones mediante escrito presentado el 24 de septiembre de 2009, en el cual, tras recoger los antecedentes necesarios para la resolución de esta pieza separada y la doctrina constitucional en torno a la suspensión de las resoluciones judiciales condenatorias que incluyen penas de privación de libertad, interesa únicamente la suspensión de la ejecución de la Sentencia en lo que se refiere a la pena de prisión, en atención a que la pena impuesta no supera los cinco años de duración.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Tal como recordábamos en el ATC 286/2008, de 22 de septiembre de 2008,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w:t>
      </w:r>
    </w:p>
    <w:p w:rsidRPr="00C21FFE" w:rsidR="00AD51A7" w:rsidRDefault="008777C4">
      <w:pPr>
        <w:rPr/>
      </w:pPr>
      <w:r w:rsidRPr="&lt;w:rPr xmlns:w=&quot;http://schemas.openxmlformats.org/wordprocessingml/2006/main&quot;&gt;&lt;w:lang w:val=&quot;es-ES_tradnl&quot; /&gt;&lt;/w:rPr&gt;">
        <w:rPr/>
        <w:t xml:space="preserve">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viene aplicando como directriz inicial la de que la pena se sitúe por encima o por debajo de la frontera de los cinco años de prisión, que es la que le sirve al legislador penal para diferenciar entre las penas graves y las menos graves (art.  33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(recogida recientemente en el ATC 16/2009, de 26 de enero) nos lleva a declarar, en primer término, la procedencia de la suspensión de la ejecución de la pena privativa de libertad impuesta, pues, si se compara la duración total de la misma, que es de cuatro años de prisión, y el hecho de que empezó ya a ejecutarse en el pasado mes de abril, con el tiempo que requiere la tramitación de un proceso como el presente, ha de concluirse que no suspender su ejecución ocasionaría un perjuicio irreparable, que dejaría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no se aprecia que acceder a la suspensión solicitada ocasione una lesión específica y grave del interés general, más allá de aquella que de por sí produce la no ejecución inmediata de un fallo judicial (AATC 106/2002, de 17 de junio, FJ 2 y 164/2002, FJ 2).</w:t>
      </w:r>
    </w:p>
    <w:p w:rsidRPr="00C21FFE" w:rsidR="00AD51A7" w:rsidRDefault="008777C4">
      <w:pPr>
        <w:rPr/>
      </w:pPr>
      <w:r w:rsidRPr="&lt;w:rPr xmlns:w=&quot;http://schemas.openxmlformats.org/wordprocessingml/2006/main&quot;&gt;&lt;w:lang w:val=&quot;es-ES_tradnl&quot; /&gt;&lt;/w:rPr&gt;">
        <w:rPr/>
        <w:t xml:space="preserve">Por lo que se refiere al resto de los pronunciamientos de la Sentencia —pena de multa y responsabilidad civil—, dado su contenido patrimonial, los perjuicios anejos a su ejecución son perfectamente reparables en caso de estimarse el amparo, por lo cual, de conformidad con el criterio de este Tribunal (ATC 469/2007, de 17 de diciembre), no procede acceder a la suspensión respecto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de la Sala Segunda del Tribunal Supremo de 6 de mayo de 2008 (recurso de casación núm. 1798-2007) impugnada en el presente recurso de amparo únicamente en lo que se refiere a la pena privativa de libertad</w:t>
      </w:r>
    </w:p>
    <w:p w:rsidRPr="" w:rsidR="00AD51A7" w:rsidRDefault="008777C4">
      <w:pPr>
        <w:rPr/>
      </w:pPr>
      <w:r w:rsidRPr="&lt;w:rPr xmlns:w=&quot;http://schemas.openxmlformats.org/wordprocessingml/2006/main&quot;&gt;&lt;w:szCs w:val=&quot;24&quot; /&gt;&lt;/w:rPr&gt;">
        <w:rPr/>
        <w:t xml:space="preserve">impuesta.</w:t>
      </w:r>
    </w:p>
    <w:p w:rsidRPr="" w:rsidR="00AD51A7" w:rsidRDefault="008777C4">
      <w:pPr>
        <w:rPr/>
      </w:pPr>
      <w:r w:rsidRPr="&lt;w:rPr xmlns:w=&quot;http://schemas.openxmlformats.org/wordprocessingml/2006/main&quot;&gt;&lt;w:szCs w:val=&quot;24&quot; /&gt;&lt;/w:rPr&gt;">
        <w:rPr/>
        <w:t xml:space="preserve">2º. Denegar la suspensión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