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31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445-2015,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4865-2016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dos mil diecisiete. a treinta y uno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