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6101-2018, promovido por don Francisco Baquero Noriega y don Pedro Bedia Pérez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6101-2018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4 de marzo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6101-2018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6101-2018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