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593</w:t>
      </w:r>
      <w:r w:rsidRPr="008B7AB5" w:rsidR="008B7AB5">
        <w:rPr>
          <w:b/>
          <w:szCs w:val="24"/>
          <w:lang w:val="es-ES_tradnl"/>
        </w:rPr>
        <w:t>/</w:t>
      </w:r>
      <w:r>
        <w:rPr xmlns:w="http://schemas.openxmlformats.org/wordprocessingml/2006/main">
          <w:b/>
          <w:szCs w:val="24"/>
        </w:rPr>
        <w:t>2023</w:t>
      </w:r>
      <w:r w:rsidRPr="008B7AB5" w:rsidR="008B7AB5">
        <w:rPr>
          <w:b/>
        </w:rPr>
        <w:t xml:space="preserve">, </w:t>
      </w:r>
      <w:r>
        <w:rPr xmlns:w="http://schemas.openxmlformats.org/wordprocessingml/2006/main">
          <w:b/>
          <w:szCs w:val="24"/>
        </w:rPr>
        <w:t>de 16 de noviembre de 2023</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Tercera del Tribunal Constitucional, compuesta por la magistrada doña Inmaculada Montalbán Huertas, presidenta, y la magistrada doña Laura Díez Bueso, en el recurso de amparo núm. 2466-2023, promovido por doña Ana Isabel Huerta Arcas en proceso contencioso administrativo,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13 de abril de 2023, el procurador de los tribunales don José María Ruiz de la Cuesta Vacas, en nombre y representación de doña Ana Isabel Huerta Arcas y bajo la dirección del letrado don Francisco Javier Araúz de Robles Dávila, formuló demanda de amparo contra la providencia de 23 de febrero de 2023 dictada por la Sección Primera de la Sala de lo Contencioso-Administrativo del Tribunal Supremo, en recurso de casación núm. 408-2022 contra la sentencia de la Sección Octava de la Sala de lo Contencioso-Administrativo del Tribunal Superior de Justicia de Madrid, en recurso núm. 1019-2020.</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escrito de 8 de mayo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justificada la abstención formulada por el magistrado don César Tolosa Tribiño en el recurso de amparo núm. 2466-2023 y apartarle definitivamente del conocimiento del referido recurso y de todas sus incidencias.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dieciséis de noviembre de dos mil veintitrés.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