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111</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11 de octubre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511/1983, promovido por don Julio Llamazares Robles, representado por el Procurador don Luis Pulgar Arroyo y asistido del Letrado don Angel Emilio García Lozano, contra la Sentencia de la Sala Sexta del Tribunal Supremo de 11 de junio de 1983, revocatoria de otra dictada por la Magistratura de Trabajo núm. 5 de Madrid, de 20 de julio de 1982. Han comparecido en el presente recurso el Ministerio Fiscal y la Compañía Red Nacional de los Ferrocarriles Españoles (RENFE), representada por el Procurador don Rafael Rodríguez Montaut y asistida del Letrado don Fernando Rodríguez Holgado. Ha sido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5 de Madrid dictó Sentencia estimatoria en 20 de julio de 1982. En recurso de casación la Sala Sexta del Tribunal Supremo revocó la Sentencia de instancia por la suya de 11 de junio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denuncia la vulneración del art. 14 de la Constitución Española en relación con el art.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razón de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 No existiendo tal habilitación, toda jubilación forzosa es inconstitucional. </w:t>
      </w:r>
    </w:p>
    <w:p w:rsidRPr="00C21FFE" w:rsidR="00F31FAF" w:rsidRDefault="00356547">
      <w:pPr>
        <w:rPr/>
      </w:pPr>
      <w:r w:rsidRPr="&lt;w:rPr xmlns:w=&quot;http://schemas.openxmlformats.org/wordprocessingml/2006/main&quot;&gt;&lt;w:lang w:val=&quot;es-ES_tradnl&quot; /&gt;&lt;/w:rPr&gt;">
        <w:rPr/>
        <w:t xml:space="preserve">No puede admitirse que la cláusula del Convenio se encuentre legitimada por el párrafo segundo de la disposición adicional quinta del Estatuto de los Trabajadores, pues dicho precepto sólo autoriza al Convenio a pactar jubilaciones que, al no ser calificadas de forzosas, han de entenderse voluntarias. En otro caso, dicha disposición sería inconstitucional, pues resulta impensable que la política de empleo pueda llevarse a cabo por Convenios Colectivos dada la visión forzosamente parcial y limitada que tienen los que intervienen en ellos y el hecho de que la política es función del Gobierno, según el art. 97 de la Constitución. No cabe, así, equiparar a la política de empleo el compromiso asumido en la cláusula 11 del Convenio sobre el ingreso de agentes en número equivalente a las bajas, pues ello no responde sino al deseo de la Empresa de rejuvenecer la plantilla.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Admitida a trámite la demanda de amparo y practicados los requerimientos que ordena el art.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reproduce en sus alegaciones el escrito presentado en la cuestión de inconstitucionalidad núm. 170/1983, promovida por la Magistratura de Trabajo núm. 11 de Madrid, relativa al párrafo 2.° de la disposición adicional 5.ª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situación de paro, por lo que no existe violación del art. 14 de la Constitución en relación al 35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 53.1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 14 de la C.E.,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una sustitución del trabajador y ello en el momento en que es acreedor del derecho de percibir íntegramente el máximo de la pensión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fijó para deliberación y votación el día 9 de octubre de 1985, en que efectivamente se produjo.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fecha 29 de julio del presente año, la Sala ha dictado Sentencia núm.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-22/1981, de 2 de julio de 1981 «Boletín Oficial del Estado» del 20, y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w:t>
      </w:r>
    </w:p>
    <w:p w:rsidRPr="00C21FFE" w:rsidR="00F31FAF" w:rsidRDefault="00356547">
      <w:pPr>
        <w:rPr/>
      </w:pPr>
      <w:r w:rsidRPr="&lt;w:rPr xmlns:w=&quot;http://schemas.openxmlformats.org/wordprocessingml/2006/main&quot;&gt;&lt;w:lang w:val=&quot;es-ES_tradnl&quot; /&gt;&lt;/w:rPr&gt;">
        <w:rPr/>
        <w:t xml:space="preserve">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el Procurador don Luis Pulgar Arroyo, en nombre de don Julio Llamazares Robles.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octubre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