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1195-2002, promovido por don Ciriaco Blay Cambra, representado por el Procurador de los Tribunales don Ramón Rodríguez Nogueira y asistido por el Abogado don José Vicente Belenguer Mula, contra la Sentencia dictada por la Sección Novena de la Audiencia Provincial de Valencia núm. 69/2002, de 4 de febrero de 2002, que desestima el recurso de apelación interpuesto frente a la Sentencia de fecha 1 de junio de 2001 del Juzgado de Primera Instancia núm. 19 de Valencia, que condenaba al ahora recurrente al pago de cuotas colegiales. Ha intervenido el Ministerio Fiscal. Ha sido parte el Colegio de Secretarios, Interventores y Tesoreros de Administración local con habilitación de carácter nacional de la provincia de Valencia, representado por el Procurador de los Tribunales don Felipe Ramos Arroyo y asistido por el Abogado don Jesús Gilabert Mengual.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marzo de 2002, el Procurador de los Tribunales don Ramón Rodríguez Nogueira, en nombre y representación de don Ciriaco Blay Cambra, interpuso recurso de amparo contra la Sentencia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Blay Cambra, Secretario de Administración local, en reclamación de 147.000 pesetas, importe al que ascendían las cuotas impagadas por el mismo. </w:t>
      </w:r>
    </w:p>
    <w:p w:rsidRPr="00C21FFE" w:rsidR="00F31FAF" w:rsidRDefault="00356547">
      <w:pPr>
        <w:rPr/>
      </w:pPr>
      <w:r w:rsidRPr="&lt;w:rPr xmlns:w=&quot;http://schemas.openxmlformats.org/wordprocessingml/2006/main&quot;&gt;&lt;w:lang w:val=&quot;es-ES_tradnl&quot; /&gt;&lt;/w:rPr&gt;">
        <w:rPr/>
        <w:t xml:space="preserve">b) El Sr. Blay Cambra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 de junio de 2001 por el Juzgado de Primera Instancia núm. 19 de Valencia. </w:t>
      </w:r>
    </w:p>
    <w:p w:rsidRPr="00C21FFE" w:rsidR="00F31FAF" w:rsidRDefault="00356547">
      <w:pPr>
        <w:rPr/>
      </w:pPr>
      <w:r w:rsidRPr="&lt;w:rPr xmlns:w=&quot;http://schemas.openxmlformats.org/wordprocessingml/2006/main&quot;&gt;&lt;w:lang w:val=&quot;es-ES_tradnl&quot; /&gt;&lt;/w:rPr&gt;">
        <w:rPr/>
        <w:t xml:space="preserve">c) Planteado recurso de apelación por Sr. Blay Cambra contra la referida Sentencia, el mismo fue desestimado en la dictada el 4 de febrero de 2002 por la Sección Novena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término conviene hacer referencia a que el quejoso en amparo sostiene que ha agotado correctamente la vía judicial previa, tal y como requiere el art. 44.1 a) LOTC, puesto que, aunque existan resoluciones contradictorias de diversas Secciones de la Audiencia Provincial de Valencia, como la de 23 de octubre de 2001 de la Sección Cuarta que admitió las pretensiones de un demandante afirmando la improcedencia de la reclamación de las cuotas colegiales, ello no significa que exista jurisprudencia contradictoria que habilite la interposición del recurso de interés casacional que prevé el artículo 477 LEC, puesto que la expresión jurisprudencia contradictoria debe ser interpretada, de acuerdo con lo dispuesto por la Sala de lo Civil del Tribunal Supremo reunida en Junta General de Magistrados el 12 de diciembre de 2000, en el sentido de exigirse dos Sentencias firmes de una Audiencia Provincial, decidiendo en sentido contrario al contenido en el fallo de otras dos Sentencias, también firmes, de diferente Tribunal de apelación. De acuerdo con dichos criterios, no existe en este caso jurisprudencia contradictoria que obligue a interponer el recurso de casación antes de acudir al amparo y, por ello, ha de considerarse cumplido el requisito de agotamiento de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 en la demanda de amparo que la resolución judicial combatida vulnera el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la Administración local con habilitación de carácter nacional, colegiación que, en tal forma obligatoria, vulnera, en opinión del demandante de amparo, el art. 22 CE. Según él, dicho Colegio de Secretarios, Interventores y Tesoreros de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F31FAF" w:rsidRDefault="00356547">
      <w:pPr>
        <w:rPr/>
      </w:pPr>
      <w:r w:rsidRPr="&lt;w:rPr xmlns:w=&quot;http://schemas.openxmlformats.org/wordprocessingml/2006/main&quot;&gt;&lt;w:lang w:val=&quot;es-ES_tradnl&quot; /&gt;&lt;/w:rPr&gt;">
        <w:rPr/>
        <w:t xml:space="preserve">En segundo lugar, considera el recurrente que la Sentencia de la Audiencia vulnera el derecho a la igualdad del art. 14 CE porque la exigencia de tal colegiación no es de aplicación en otros lugares del territorio español, como en Aragón o en Canarias, en donde su legislación autonómica (art. 18 de la Ley 12/1998, de 22 de diciembre, de medidas tributarias, financieras y Administrativas de la Presidencia de la Diputación General de Aragón y art. 9. 3 de la Ley 10/1990, sobre colegios profesionales de la Comunidad de Canarias) establece que los profesionales titulados que estén vinculados a las Administraciones públicas no precisarán colegiarse para el ejercicio de tales profesiones al servicio de las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otrosí del anterior escrito el quejoso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fuese obligado a pagar las cuotas significaría que es obligado a permanecer afiliado al colegio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abril de 2003, la Sección Primera admitió a trámite la demanda, acordando dirigir comunicación a la Audiencia Provincial de Valencia y al Juzgado de Primera Instancia núm. 19 de esa ciudad para que remitieran certificación o fotocopia adverada de las actuaciones correspondientes, emplazando a quienes hubieran sido parte en el procedimiento; y ordenó que se formase la pieza separada de suspensión, concediendo al solicitante de amparo y al Ministerio Fiscal, conforme a lo dispuesto en el art. 56.1 LOTC, el plazo común de tres días para formular alegaciones en relación con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del Tribunal Constitucional, por ATC 163/2003, de 19 de mayo,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16 de mayo de 2003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Sala Primera del Tribunal Constitucional de 19 de mayo de 2003 se acordó tener por personado y parte en el procedimiento al Procurador don Felipe Ramos Arroyo en nombre y representación del Colegio de Secretarios, Interventores y Tesoreros de la Administración local de la provincia de Valencia, y por otra diligencia de 18 de junio de 2003 se procedió a dar vista de las actuaciones recibidas a las partes personadas y al Ministerio Fiscal por plazo común de veinte días, para que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Colegio de Secretarios, Interventores y Tesoreros de Administración local con habilitación de carácter nacional de la provincia de Valencia evacuó el trámite de alegaciones conferido mediante escrito registrado en fecha 16 de julio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establecida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vivo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Pr="00C21FFE" w:rsidR="00F31FAF" w:rsidRDefault="00356547">
      <w:pPr>
        <w:rPr/>
      </w:pPr>
      <w:r w:rsidRPr="&lt;w:rPr xmlns:w=&quot;http://schemas.openxmlformats.org/wordprocessingml/2006/main&quot;&gt;&lt;w:lang w:val=&quot;es-ES_tradnl&quot; /&gt;&lt;/w:rPr&gt;">
        <w:rP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el principio de no discriminación (art. 14 CE), ni el derecho a la tutela judicial efectiva (art. 24.1 CE), como sostiene el demandante de amparo. </w:t>
      </w:r>
    </w:p>
    <w:p w:rsidRPr="00C21FFE" w:rsidR="00F31FAF" w:rsidRDefault="00356547">
      <w:pPr>
        <w:rPr/>
      </w:pPr>
      <w:r w:rsidRPr="&lt;w:rPr xmlns:w=&quot;http://schemas.openxmlformats.org/wordprocessingml/2006/main&quot;&gt;&lt;w:lang w:val=&quot;es-ES_tradnl&quot; /&gt;&lt;/w:rPr&gt;">
        <w:rPr/>
        <w:t xml:space="preserve">Abundando en su línea argumental,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Además, sostiene que hay que tener presente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 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evacuó el trámite de alegaciones conferido mediante escrito registrado en fecha 16 de julio de 2003, en el que dio por reiteradas las efectuadas en el escrito de demanda, poniendo de manifiesto, por otra parte, que habían sido notificadas las Sentencias dictadas por el Tribunal Constitucional en fechas 23 de abril, 22 de mayo, y 2 y 16 de junio de 2003 en las que, resolviendo un supuesto idéntico al que nos ocupa, considera que la colegiación obligatoria de los Secretarios, Interventores y Tesoreros de Administración local con habilitación nacional de la provincia de Valencia lesiona el derecho a la libertad de asociación en su vertiente negativa, anulando este Tribunal las Sentencias que condenaban a los entonces quejosos al pago de dichas cuotas. Termina suplicando se dicte Sentencia por la que se otorgue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16 de julio de 2003, en el que, con base en la argumentación que a continuación se resume, interesó la estimación de la demanda de amparo, por haber vulnerado la resolución judicial recurrida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Pr="00C21FFE" w:rsidR="00F31FAF" w:rsidRDefault="00356547">
      <w:pPr>
        <w:rPr/>
      </w:pPr>
      <w:r w:rsidRPr="&lt;w:rPr xmlns:w=&quot;http://schemas.openxmlformats.org/wordprocessingml/2006/main&quot;&gt;&lt;w:lang w:val=&quot;es-ES_tradnl&quot; /&gt;&lt;/w:rPr&gt;">
        <w:rPr/>
        <w:t xml:space="preserve">b) La segunda de las cautelas, que debe ser observada para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Pr="00C21FFE" w:rsidR="00F31FAF" w:rsidRDefault="00356547">
      <w:pPr>
        <w:rPr/>
      </w:pPr>
      <w:r w:rsidRPr="&lt;w:rPr xmlns:w=&quot;http://schemas.openxmlformats.org/wordprocessingml/2006/main&quot;&gt;&lt;w:lang w:val=&quot;es-ES_tradnl&quot; /&gt;&lt;/w:rPr&gt;">
        <w:rPr/>
        <w:t xml:space="preserve">Ninguna mención a esta cuestión contiene la resolución judicial impugnada, por lo que la pretensión de amparo tendría que estimarse por vulneración del derecho a la tutela judicial efectiva, cuya conexión con el derecho material en juego determinaría la vulneración de éste, razón por la cual debe examinarse, en opinión del Ministerio Fiscal,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En consecuencia, la conclusión que cabe extraer es que la Sentencia impugnada, en la medida en que ha condenado al recurrente en amparo al pago de las cuotas colegiales reclamadas no ha reparado dicha vulneración producida ya en la primera instancia, como era obligado hacerlo en virtud de lo dispuesto en los arts. 39 y 40 LOTC, en relación con el art. 5.4 LOPJ, por lo que a ella ha de atribuirse la mencionada vulneración del art. 22 CE.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toda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el quejoso no consta que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septiembre de 2003 se señaló para la deliberación y votación de la presente Sentencia el siguiente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Novena de la Audiencia Provincial de Valencia, de 4 de febrero de 2002, por la que se condenó al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quejoso,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ponerse de relieve, ante todo, que el problema planteado en el presente recurso guarda una total identidad con el que fue objeto del recurso de amparo resuelto por Sentencia del Pleno de este Tribunal núm. 76/2003, de 23 de abril (con doctrina reiterada en las SSTC 96/2003, de 22 de mayo; 120/2003, de 16 de junio; y 149/2003, de 14 de julio), de modo que deben traerse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En dicha Sentencia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demandante de amparo considera también que la resolución judicial impugnada ha vulnerado su derecho a la libertad de asociación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cuestión planteada se ilumina suficientemente con la doctrina constitucional, perfilada más recientemente por el Pleno de este Tribunal en la STC 194/1998, de 1 de octubre, invocada por el Ministerio Fiscal,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necesaria,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En el presente supuesto, por lo tanto, y a diferencia de otros que han sido objeto de la consideración de este Tribunal, la exigencia de colegiación obligatoria no se presenta como un instrumento imprescindible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vertiente negativa (art. 22 CE), lo que conduce a la anulación de dicha Sentencia.</w:t>
      </w:r>
    </w:p>
    <w:p w:rsidRPr="00C21FFE" w:rsidR="00F31FAF" w:rsidRDefault="00356547">
      <w:pPr>
        <w:rPr/>
      </w:pPr>
      <w:r w:rsidRPr="&lt;w:rPr xmlns:w=&quot;http://schemas.openxmlformats.org/wordprocessingml/2006/main&quot;&gt;&lt;w:lang w:val=&quot;es-ES_tradnl&quot; /&gt;&lt;/w:rPr&gt;">
        <w:rPr/>
        <w:t xml:space="preserve">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Sin necesidad de entrar en otro tipo de argumentos,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que de ella dimana.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Ciriaco Blay Cambra y, en su virtud:</w:t>
      </w:r>
    </w:p>
    <w:p w:rsidRPr="" w:rsidR="00F31FAF" w:rsidRDefault="00356547">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Declarar la nulidad de la Sentencia de la Sección Novena de la Audiencia Provincial de Valencia núm. 69/2002, de 4 de febrero de 2002, recaída en el rollo de apelación núm. 593-2001, así como la nulidad de la Sentencia de fecha 1 de junio de 2001 dictada por el Juzgado de Primera Instancia núm. 19 de Valencia en juicio de cognición núm. 4-2001, que la anterior confirma.</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