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206</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18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5042/99,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Jorge Rodríguez- 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noviembre de 1999 fue registrado en este Tribunal oficio de fecha 18 de noviembre de 1999, remitido por la Sala de lo Contencioso-Administrativo (Sección Segunda) del Tribunal Superior de Justicia del País Vasco, al que se adjuntaba, entre otros testimonios, el del Auto del mismo órgano judicial, de 28 de octubre de 1999, por el que se acuerda 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Pr="00C21FFE" w:rsidR="00F31FAF" w:rsidRDefault="00356547">
      <w:pPr>
        <w:rPr/>
      </w:pPr>
      <w:r w:rsidRPr="&lt;w:rPr xmlns:w=&quot;http://schemas.openxmlformats.org/wordprocessingml/2006/main&quot;&gt;&lt;w:lang w:val=&quot;es-ES_tradnl&quot; /&gt;&lt;/w:rPr&gt;">
        <w:rP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Pr="00C21FFE" w:rsidR="00F31FAF" w:rsidRDefault="00356547">
      <w:pPr>
        <w:rPr/>
      </w:pPr>
      <w:r w:rsidRPr="&lt;w:rPr xmlns:w=&quot;http://schemas.openxmlformats.org/wordprocessingml/2006/main&quot;&gt;&lt;w:lang w:val=&quot;es-ES_tradnl&quot; /&gt;&lt;/w:rPr&gt;">
        <w:rP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5042/99, deriva del recurso contencioso-administrativo interpuesto por Transformaciones Metalúrgicas Norma, S.A., contra el Acuerdo de la Comisión de Gobierno del Ayuntamiento de Deba (Guipúzcoa) de 2 de mayo de 1996, por el que se desestimó el recurso de reposición formulado por la sociedad mencionada contra Resoluciones de la Alcaldía de dicho municipio, de 26 de abril de 1993 y 20 de septiembre de 1995, relativas a la liquidación del 15 por 100 del aprovechamiento urbanístico correspondiente a las obras de ampliación de pabellón industrial y almacén en el polígono industrial de Itziar. En la demanda formulada en aquel recurso contencioso-administrativo la recurrente había alegado que no procedería la cesión de aprovechamiento urbanístico alguno, dado que los terrenos están situados en suelo urbano y por STC 61/1997, de 20 de marzo, se declaró la nulidad del art. 27 (apartados 1, 2 y 4) del texto refundido de la Ley sobre el régimen del suelo y ordenación urbana, aprobado por Real Decreto Legislativo 1/1992, de 26 de junio (LS de 1992), que preveía dicha cesión. </w:t>
      </w:r>
    </w:p>
    <w:p w:rsidRPr="00C21FFE" w:rsidR="00F31FAF" w:rsidRDefault="00356547">
      <w:pPr>
        <w:rPr/>
      </w:pPr>
      <w:r w:rsidRPr="&lt;w:rPr xmlns:w=&quot;http://schemas.openxmlformats.org/wordprocessingml/2006/main&quot;&gt;&lt;w:lang w:val=&quot;es-ES_tradnl&quot; /&gt;&lt;/w:rPr&gt;">
        <w:rPr/>
        <w:t xml:space="preserve">Concluida la tramitación del recurso y con suspensión del plazo para dictar sentencia, la Sección Segunda de la Sala de lo Contencioso-Administrativo del Tribunal Superior de Justicia del País Vasco dictó providencia de 2 de junio de 1999,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art. 11 de la Ley vasca 17/1994 es la norma aplicable al caso sobre el que debe resolverse.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Pr="00C21FFE" w:rsidR="00F31FAF" w:rsidRDefault="00356547">
      <w:pPr>
        <w:rPr/>
      </w:pPr>
      <w:r w:rsidRPr="&lt;w:rPr xmlns:w=&quot;http://schemas.openxmlformats.org/wordprocessingml/2006/main&quot;&gt;&lt;w:lang w:val=&quot;es-ES_tradnl&quot; /&gt;&lt;/w:rPr&gt;">
        <w:rP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w:t>
      </w:r>
    </w:p>
    <w:p w:rsidRPr="00C21FFE" w:rsidR="00F31FAF" w:rsidRDefault="00356547">
      <w:pPr>
        <w:rPr/>
      </w:pPr>
      <w:r w:rsidRPr="&lt;w:rPr xmlns:w=&quot;http://schemas.openxmlformats.org/wordprocessingml/2006/main&quot;&gt;&lt;w:lang w:val=&quot;es-ES_tradnl&quot; /&gt;&lt;/w:rPr&gt;">
        <w:rPr/>
        <w:t xml:space="preserve">Por último argumenta el Auto de planteamiento de la cuestión de constitucionalidad que el art. 47, párrafo segundo, CE (participación de la comunidad en las plusvalías generadas por la acción urbanística de los entes públicos) no es un título competencial que atribuya competencia legislativa alguna a la Comunidad Autónoma, sino un principio rector que obliga a todos los poderes públicos, entre ellos, al Estado, que deberá respetarlo cuando, al regular las condiciones básicas que garanticen la igualdad de los españoles en el ejercicio del derecho de propiedad (art. 149.1.1 CE) defina el contenido de la propiedad de los titulares de terrenos en suelo urbano. Por todo ello se acuerda plantear la cuestión de inconstitucionalidad con respecto al art. 11 de la Ley vasca 17/1994,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enero de 2000 la Sección Primera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7 de febrero de 2000.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Pr="00C21FFE" w:rsidR="00F31FAF" w:rsidRDefault="00356547">
      <w:pPr>
        <w:rPr/>
      </w:pPr>
      <w:r w:rsidRPr="&lt;w:rPr xmlns:w=&quot;http://schemas.openxmlformats.org/wordprocessingml/2006/main&quot;&gt;&lt;w:lang w:val=&quot;es-ES_tradnl&quot; /&gt;&lt;/w:rPr&gt;">
        <w:rP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Ley sobre régimen del suelo y valoraciones,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Pr="00C21FFE" w:rsidR="00F31FAF" w:rsidRDefault="00356547">
      <w:pPr>
        <w:rPr/>
      </w:pPr>
      <w:r w:rsidRPr="&lt;w:rPr xmlns:w=&quot;http://schemas.openxmlformats.org/wordprocessingml/2006/main&quot;&gt;&lt;w:lang w:val=&quot;es-ES_tradnl&quot; /&gt;&lt;/w:rPr&gt;">
        <w:rPr/>
        <w:t xml:space="preserve">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Vasco presentó su escrito de alegaciones el 11 de febrero de 2000.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los Servicios Jurídico-Centrales de la Administración de la Comunidad Autónoma del País Vasco presentó su escrito de alegaciones el 11 de febrero de 2000, conjuntamente con las que se formulaban en la cuestión de inconstitucionalidad núm. 4104/99, planteada por el mismo órgano judicial con respecto a idéntico precepto legal.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14 de febrero de 2000. A juicio del Fiscal, no podría aceptarse el argumento del Auto de planteamiento de que la cesión de aprovechamiento urbanístico careciera de “cobertura legal”. La cobertura legal se la prestaría una ley autonómica, lo que es sin duda compatible con las exigencias de los arts. 33.2 y 53.1 CE. Por otra parte la jurisprudencia de este Tribunal habría declarado que las Comunidades Autónomas no necesitarían del previo establecimiento por el Estado de condiciones básicas para poder legislar sobre materias de su competencia exclusiva. Y, por último, se alega en este escrito que la STC 61/1997 hizo valer la competencia autonómica sobre urbanismo frente a la invasión producida por parte de la legislación estatal, por lo que sería un contrasentido pretender ahora apoyar en la doctrina de esa Sentencia un juicio de inconstitucionalidad del precepto legal autonómico. Por ello concluye el Fiscal que el precepto cuestionado no es contrario al art. 149.1.1 CE e interesa que se dicte sentencia desestimatoria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14 de febrero de 2000, el Presidente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16 de febrero de 2000 la Presidenta del Senado comunicaba que, en virtud de la delegación conferida por la Diputación Permanente de este órgano constitucional, había adoptado el acuerdo de solicitar que se tuviera a la Cámara por personada en este proceso y de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noviembre de dos mil cuatro, se señaló para deliberación y votación de la presente Sentencia el día 18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 11 de la Ley del Parlamento Vasco 17/1994, de 30 de junio, de medidas urgentes en materia de vivienda, de tramitación de los instrumentos de planeamiento y gestión urbanística, que regula el porcentaje de cesión y patrimonialización de aprovechamiento urbanístico de los propietarios de suelo urbano en los municipios del País Vasco. Suscita el mencionado órgano judicial, en síntesis, la duda de si es constitucionalmente posible una regulación como la del precepto legal vasco sin que exista una norma del Estado que, en ejercicio de la competencia estatal del art. 149.1.1 CE, establezca, no ya los límites de la cesión de aprovechamiento en suelo urbano, sino la misma obligatoriedad de esa cesión en dicha clase de suelo, que no estaba prevista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en idénticos términos, ha sido ya resuelta con un pronunciamiento desestimatorio por este Tribunal en la reciente STC 178/2004, de 21 de octubre. Cuando el precepto cuestionado fue dictado, “la legislación urbanística autonómica [estaba] vinculada sólo por las condiciones básicas que, de conformidad con la Constitución, había establecido el Estado en el LS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 remitirse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5042/99.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respecto de la Sentencia del Pleno de 18 de noviembre de 2004, dictada en la cuestión de inconstitucionalidad núm 5042/99, al que se adhiere el Magistrado don Roberto García-Calvo y Montiel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Mantengo el disentimiento que expresé (ex artículo 90.2 LOTC) en el Voto particular a la STC 178/2004, de 21 de octubre de 2004, en las cuestiones de inconstitucionalidad núms.  4104/99 y 1661- 2002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Pr="00C36767" w:rsidR="00F31FAF" w:rsidRDefault="00356547">
      <w:pPr>
        <w:rPr/>
      </w:pPr>
      <w:r w:rsidRPr="&lt;w:rPr xmlns:w=&quot;http://schemas.openxmlformats.org/wordprocessingml/2006/main&quot;&gt;&lt;w:lang w:val=&quot;es-ES_tradnl&quot; /&gt;&lt;/w:rPr&gt;">
        <w:rPr/>
        <w:t xml:space="preserve">Expresando mi respeto al criterio de la mayoría, firmo este Voto particular en Madrid, dieciocho de noviembre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