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noviembre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228-2007, promovido por don Antonio Jenaro Cerro Guerra,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11 de diciembre de 2006, por el que se desestima el recurso de súplica interpuesto contra la providencia de 24 de julio de 2006, por la que se inadmite el incidente de nulidad de actuaciones promovido contra la Sentencia de 17 de marzo de 2006, dictada en el recurso contencioso-administrativo núm. 1004-2002, interpuesto contra la Resolución de la Subsecretaría de Defensa de 12 de febrero de 2002. Ha comparecido el Abogado del Estado.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enero de 2007, el Procurador de los Tribunales don Francisco Velasco Muñoz-Cuéllar, en nombre y representación de don Antonio Jenaro Cerro Guerra y bajo la dirección del Letrado don José Luis Fernández Arias, interpuso recurso de amparo contra las resoluciones que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quincuagésima tercera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Pr="00C21FFE" w:rsidR="00F31FAF" w:rsidRDefault="00356547">
      <w:pPr>
        <w:rPr/>
      </w:pPr>
      <w:r w:rsidRPr="&lt;w:rPr xmlns:w=&quot;http://schemas.openxmlformats.org/wordprocessingml/2006/main&quot;&gt;&lt;w:lang w:val=&quot;es-ES_tradnl&quot; /&gt;&lt;/w:rPr&gt;">
        <w:rPr/>
        <w:t xml:space="preserve">b) El recurrente, por escrito de 14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12 de febrero de 2002, siendo impugnada mediante recurso contencioso-administrativo, tramitado con el núm. 1004-2002 por la Sección Cuarta de la Sala de lo Contencioso-Administrativo del Tribunal Superior de Justicia de la Comunidad de Madrid. El recurso fue desestimado por Sentencia de 17 de marzo de 2006, señalando, entre otros aspectos, que el recurrente no impugnó su declaración de no apto, que quedó firme y consentida. El recurrente promovió incidente de nulidad de actuaciones por incongruencia omisiva, siendo inadmitido por providencia de 24 de julio de 2006, que indicaba su recurribilidad en súplica. Interpuesto dicho recurso fue desestimado por Auto de 11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acceder en condiciones de igualdad a la función pública (art. 23.2 CE), a la tutela judicial efectiva (art. 24.1 CE), en su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18 de septiembre de 2007,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11 de diciembre de 2007, tuvo por comparecido al Abogado del Estado y, de conformidad con el art. 52 LOTC,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21 de diciembre de 2007,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12 de febrero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noviembre de 2008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este recurso de amparo es determinar si la resolución administrativa impugnada ha vulnerado al recurrente sus derechos de acceder en condiciones de igualdad a los cargos y funciones públicas (arts. 14 y 23.2 CE) y si las resoluciones</w:t>
      </w:r>
    </w:p>
    <w:p w:rsidRPr="00C21FFE" w:rsidR="00F31FAF" w:rsidRDefault="00356547">
      <w:pPr>
        <w:rPr/>
      </w:pPr>
      <w:r w:rsidRPr="&lt;w:rPr xmlns:w=&quot;http://schemas.openxmlformats.org/wordprocessingml/2006/main&quot;&gt;&lt;w:lang w:val=&quot;es-ES_tradnl&quot; /&gt;&lt;/w:rPr&gt;">
        <w:rPr/>
        <w:t xml:space="preserve">judiciales impugnadas han vulnerado su derecho a la tutela judicial efectiva (art. 24.2 CE), por haber incurrido en incongruencia omisiva.</w:t>
      </w:r>
    </w:p>
    <w:p w:rsidRPr="00C21FFE" w:rsidR="00F31FAF" w:rsidRDefault="00356547">
      <w:pPr>
        <w:rPr/>
      </w:pPr>
      <w:r w:rsidRPr="&lt;w:rPr xmlns:w=&quot;http://schemas.openxmlformats.org/wordprocessingml/2006/main&quot;&gt;&lt;w:lang w:val=&quot;es-ES_tradnl&quot; /&gt;&lt;/w:rPr&gt;">
        <w:rPr/>
        <w:t xml:space="preserve">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Jenaro Cerro Guerra.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