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3573-2006, promovido por don Basilio Fernández Sánchez,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607-2005,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Basilio Fernández Sánchez,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1º declare la nulidad de actuaciones, retrotrayendo las mismas al momento anterior a la inadmisión de las pruebas solicitadas; 2º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4496-2005 y a los autos núm. 607-2005,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septiembre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19 de noviembre de 2007 se acordó tener por personados y parte en el procedimiento a los Procuradores don Nicolás Álvarez Real y don José Lledo Moreno, en nombre y representación de Samoa Industrial, S.A., y de Unigel, S.L., respectivamente, así como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28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11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17 de diciembre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Pr="00C21FFE" w:rsidR="00F31FAF" w:rsidRDefault="00356547">
      <w:pPr>
        <w:rPr/>
      </w:pPr>
      <w:r w:rsidRPr="&lt;w:rPr xmlns:w=&quot;http://schemas.openxmlformats.org/wordprocessingml/2006/main&quot;&gt;&lt;w:lang w:val=&quot;es-ES_tradnl&quot; /&gt;&lt;/w:rPr&gt;">
        <w:rP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demandante de amparo presentó sus alegaciones mediante escrito registrado el día 18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Segunda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607-2005,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75/2010 como la STC 76/2010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Basilio Fernández Sánchez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anular las Sentencias de 9 de agosto de 2005 del Juzgado de lo Social núm. 3 de Gijón, dictada en autos 607-2005,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3573-2006,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