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1473-2007, promovido por don José Luis Peña Domingo y don Juan José Moreno Alonso, representados por el Procurador de los Tribunales don Luis José García Barrenechea y asistidos por el Abogado don Ángel Galindo Álvarez, contra la Sentencia de 30 de enero de 2007 de la Sección Novena de la Sala de lo Contencioso-Administrativo del Tribunal Superior de Justicia de Madrid, que desestimó el recurso de apelación interpuesto contra la Sentencia del Juzgado de lo Contencioso- Administrativo núm. 23 de Madrid de 24 de julio de 2006 recaída en el procedimiento de protección de derechos fundamentales núm. 1-2006.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19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la circular núm. 1-2005,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la contratación del Ayuntamiento convocó a los concejales señores Peña y Moreno a la sesión ordinaria a celebrar el día 18 de enero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en la sesión celebrada el 18 de enero de 2006,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24 de julio de 2006 del Juzgado de lo Contencioso-Administrativo núm. 23 de Madrid (procedimiento de protección de derechos fundamentales núm. 1-2006). </w:t>
      </w:r>
    </w:p>
    <w:p w:rsidRPr="00C21FFE" w:rsidR="00F31FAF" w:rsidRDefault="00356547">
      <w:pPr>
        <w:rPr/>
      </w:pPr>
      <w:r w:rsidRPr="&lt;w:rPr xmlns:w=&quot;http://schemas.openxmlformats.org/wordprocessingml/2006/main&quot;&gt;&lt;w:lang w:val=&quot;es-ES_tradnl&quot; /&gt;&lt;/w:rPr&gt;">
        <w:rPr/>
        <w:t xml:space="preserve">f) Contra esta Sentencia interpusieron recurso de apelación los demandantes de amparo, que fue desestimado por Sentencia de 30 de enero de 2007 de la Sección Novena de la Sala de lo Contencioso- Administrativo del Tribunal Superior de Justicia de Madrid (recurso de apelación núm. 432- 2006).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de la Ley 7/1985, de 2 de abril, reguladora de las bases de régimen local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del art. 73.3 LBRL, contraria a su literalidad y finalidad,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23 de Madrid a fin de que en el plazo de diez días remitieran certificación o copia adverada de las actuaciones respectivas, correspondientes al recurso de apelación núm. 432-2006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30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enero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la contratación del Ayuntamiento que se celebró el 18 de enero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que se celebró el 18 de enero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el Ayuntamiento de Majadahonda sostiene que la queja referida a la pretendida lesión del derecho a la tutela judicial efectiva (art. 24.1 CE) también debe ser rechazada porque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4 de abril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vigilancia de la contratación celebrada el 18 de enero de 2006, declarando su nulidad, así como la de las Sentencias impugnadas, en lo que respecta a la privación a los recurrentes del derecho a votar en la mencionada comisión informativa.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junio de 2011 se señaló para deliberación y votación de la presente Sentencia el día 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por objeto determinar si la decisión del Presidente de la comisión informativa de vigilancia de la contratación del Ayuntamiento de Majadahonda de convocar a los recurrentes a la sesión ordinaria de dicha comisión que se celebró el 18 de enero de 2006, en calidad de concejales no adscritos, con derecho a intervenir haciendo uso de la palabra pero sin voto,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Por el contrario, 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las Sentencias recaídas en vía contencioso-administrativa que lo confirman, sin que proceda adoptar en el 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vulnerado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Restablecerlos en su derecho y, a tal fin, anular la convocatoria a la sesión ordinaria de la comisión informativa de vigilancia de la contratación del Ayuntamiento de Majadahonda que se celebró el 18 de enero de 2006, así como la Sentencia de 30 de enero de 2007 de la Sección Novena de la Sala de lo Contencioso- Administrativo del Tribunal Superior de Justicia de Madrid (recaída en el rollo núm. 432- 2006) y la Sentencia de 24 de julio de 2006 del Juzgado de lo Contencioso-Administrativo núm. 23 de Madrid (recaída en el procedimiento de protección de derechos fundamentales núm. 1-2006),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