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19 de noviembre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Amador Fernández Gallardo, sobre cómputo de las cotizaciones por pagas extraordinarias en el haber regulador de su jubilación, como funcionar io de la Administración Local.</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Amador Fernández Gallardo, funcionario jubilado del Ayuntamiento de Alcaudete, dirigió escrito a este Tribunal Constitucional el 25 de septiembre actual, solicitando se anule el art. 9.1 de la Orden Mini sterial de 15 de junio de 1978 por el que no se computan las pagas extraordinarias en el haber regulador de la jubilación. Invoca los arts.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 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dictó providencia el 6 de octubre, poniendo de manifiesto la posible existencia de las siguientes causas de inadmisibilidad : a) falta de representación de Procurador y dirección de Letrado; b) falta de agotamiento de la vía judicial previa; c) haberse interpuesto la dema nda fuera de plazo. </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7 de octubre al Min isterio Fiscal y el 16 de octubre al solicitante, únicamente presentó escrito el Ministerio Fiscal, solicitando que el recurrente no sea oído en trámite de inadmisión en tanto no otorgue su representación a Procurador ni designe Letrad o, y que se dicte auto de inadmisión en base a lo dispuesto en el art. 50.1 a) y b), en relación con los arts. 43.1 y 2 y 49 de la LOTC.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w:t>
      </w:r>
    </w:p>
    <w:p w:rsidRPr="00C21FFE" w:rsidR="00AD51A7" w:rsidRDefault="008777C4">
      <w:pPr>
        <w:rPr/>
      </w:pPr>
      <w:r w:rsidRPr="&lt;w:rPr xmlns:w=&quot;http://schemas.openxmlformats.org/wordprocessingml/2006/main&quot;&gt;&lt;w:lang w:val=&quot;es-ES_tradnl&quot; /&gt;&lt;/w:rPr&gt;">
        <w:rPr/>
        <w:t xml:space="preserve">Tampoco ha hecho alegaciones en el plazo concedido respecto a la consideración de dichos obstáculos como supuestos de inadmisión del re curso, tal como dispone el art. 50.1 b) en relación con los arts.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el recurrente ha acudido tardíamente a demandar la protección constitucional.  Pero no es el acto procedente de la Administración y su notificación al interesado lo que determina el comienzo del plazo de la acción de amparo; es la notificación de la resolución recaída en el previo proceso judicial que dice el art. 43.1 de la LOTC la que señ ala el comienzo del aludido plazo. Como aquí falta el presupuesto del proceso judicial previo, no podemos decir que la demanda incide en la causa del artículo 50.1 a) de la LOTC. La cuestión es, por tanto, otra; es la de si su acción contenciosa-administrativa puede todavía ejercitarse o, en términ os más generales, si la cuestión puede llevarse al conocimiento de la jurisdicción contencioso-administrativa, para pretender ante ella el rec onocimiento de lo que a entender del recurrente es un derecho que le ha sido violado.</w:t>
      </w:r>
    </w:p>
    <w:p w:rsidRPr="00C21FFE" w:rsidR="00AD51A7" w:rsidRDefault="008777C4">
      <w:pPr>
        <w:rPr/>
      </w:pPr>
      <w:r w:rsidRPr="&lt;w:rPr xmlns:w=&quot;http://schemas.openxmlformats.org/wordprocessingml/2006/main&quot;&gt;&lt;w:lang w:val=&quot;es-ES_tradnl&quot; /&gt;&lt;/w:rPr&gt;">
        <w:rPr/>
        <w:t xml:space="preserve">Cuestión, como es obvio, que no nos corresponde resolver en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Amador Fernández Gallardo,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diecinueve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