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la pieza incidental de suspensión del referido asunto y dictado este Auto con base en los siguientes antecedentes y fundamentación jurídica.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 amparo que la representación actora presentó ante este Tribunal en 13 de abril pasado se pidió por otrosí la suspensión de la ejecución de la resolución recurrida; formándose la correspondiente pieza incidental en que fueron oídos el Ministerio Fiscal y la propia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esta misma fecha, en que ahora se resuelve en dicha pieza incidental, la Sección ha dictado en las actuaciones principales Auto declarando inadmisible el recurso de amparo. </w:t>
      </w:r>
    </w:p>
    <w:p w:rsidRPr="00C21FFE" w:rsidR="00AD51A7" w:rsidRDefault="008777C4">
      <w:pPr>
        <w:rPr/>
      </w:pPr>
      <w:r w:rsidRPr="&lt;w:rPr xmlns:w=&quot;http://schemas.openxmlformats.org/wordprocessingml/2006/main&quot;&gt;&lt;w:lang w:val=&quot;es-ES_tradnl&quot; /&gt;&lt;/w:rPr&gt;">
        <w:rPr/>
        <w:t xml:space="preserve">A estos hechos es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Teniendo por objeto la pretensión incidental que ahora se resuelve el de que se suspenda la ejecución de la resolución impugnada en el recurso de amparo, en tanto éste se tramita y resuelve, y no habiendo sido el mismo admitido a trámite, es obvio que carece de objeto la pretensión suspensoria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que no ha lugar a acceder a la petición de suspensión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