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julio pasado se presentó por la Comunidad Autónoma de Madrid demanda de amparo frente a Sentencia de la Magistratura de Trabajo nº 5 de Madrid, estimando demandas relativas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en que ha sido oido el Ministerio Fiscal.</w:t>
      </w:r>
    </w:p>
    <w:p w:rsidRPr="00C21FFE" w:rsidR="00AD51A7" w:rsidRDefault="008777C4">
      <w:pPr>
        <w:rPr/>
      </w:pPr>
      <w:r w:rsidRPr="&lt;w:rPr xmlns:w=&quot;http://schemas.openxmlformats.org/wordprocessingml/2006/main&quot;&gt;&lt;w:lang w:val=&quot;es-ES_tradnl&quot; /&gt;&lt;/w:rPr&gt;">
        <w:rPr/>
        <w:t xml:space="preserve">La demandante había pedido en la demanda la suspensión con base en que la ejecución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entiende que la ejecución no privará en modo alguno al amparo de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estado actual del presente recurso de amparo interpuesto por la Comunidad Autónoma de Madrid contra Sentencia de la Magistratura de Trabajo nº 5 de Madrid, en el que no ha recaído resolución sobre su admisión y el carácter provisional de las decisiones que dice el art. 56 de la LOTC, unido a que en la demanda de amparo no se precisa cual es el perjuicio que para la recurrente pudiera derivarse de la ejecución determinante de la frustración de la finalidad del amparo, lleva en el caso actual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 pugnada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