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30 de noviembre de 1982, don Humberto Poza de Perosanz solicita el nombramiento de Abogado y Procurador de oficio con el fin de interponer recurso de amparo contra la resolución del Consejo Supremo de Justicia Militar de 17 de noviembre de 1982, por la que se desestima el recurso interpuesto por el interesado contra la resolución de la Autoridad Judicial de la Sexta Región Militar, de fecha 26 de abril de 1982, que puso fin al expediente judicial núm. 29/1982, imponiéndole un correctivo disciplinario por infracción del art. 432 del Código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diciembre de 1982,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representen y dirijan al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don Antonio Rueda Bautista y a doña Rosario Ruiz Pérez, respectivamente, la Sección, por Providencia de 12 de enero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 Plazo que, a petición de éste, es ampliado por providencia de 2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tiene entrada en el Registro General de este Tribunal el 12 de febrero de 1983, la representación del recurrente, considerando insuficientes los hechos consignados en el escrito inicial y en los documentos que lo acompañan, solicita de este Tribunal que requiera al interesado para que aporte los siguientes documentos: resolución de la Autoridad militar por la que se le impone el correctivo a que hace referencia; resolución contradictoria del Auditor a la que igualmente se refiere y certificación de su empadronamiento en el momento de ser llamado a filas.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 la documentación remitida por el recurrente, su representante, por escrito presentado el 14 de abril de 1983, manifiesta que la Letrada designada de oficio, una vez estudiada dicha documentación con el debido detenimiento y oído al interesado, no considera procedente formular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27 de abril de 1983, la Sección acuerda, de conformidad con lo dispuesto en el art. 80 de la Ley Orgánica del Tribunal Constitucional (LOTC), en relación con el art. 45 de la Ley de Enjuiciamiento Civil, remitir testimonio de los presentes Autos al Consejo General de la Abogacía a fin de que designe dos Letrados que dictaminen si puede o no sostenerse la acción que se propone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febrero de 1984, el Presidente del Consejo General de la Abogacía remite el dictamen emitido por los Letrados don Manuel González Bouzán y don Rafael Guisasola Ramos. </w:t>
      </w:r>
    </w:p>
    <w:p w:rsidRPr="00C21FFE" w:rsidR="00AD51A7" w:rsidRDefault="008777C4">
      <w:pPr>
        <w:rPr/>
      </w:pPr>
      <w:r w:rsidRPr="&lt;w:rPr xmlns:w=&quot;http://schemas.openxmlformats.org/wordprocessingml/2006/main&quot;&gt;&lt;w:lang w:val=&quot;es-ES_tradnl&quot; /&gt;&lt;/w:rPr&gt;">
        <w:rPr/>
        <w:t xml:space="preserve">Ambos Letrados manifiestan no encontrar motivos suficientes en qué fundamentar y mantener la acción pretendida por el litigante don Humberto Poza de Perosanz.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15 de febrero de 1984, notificada al Ministerio Fiscal, al recurrente y a su representante, los días 20, 21 y 24 del mismo mes, la Sección decide dejar sin efecto la defensa acordada por pobre y requerir a don Humberto Poza de Perosanz para que dentro del plazo de diez días se persone en el procedimiento, si así le conviene, con Abogado y Procurador a su cargo, plazo que transcurre sin que el interesado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concedida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Humberto Poza de Perosanz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