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Derio Aurrera de Derio.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2975-2003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