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de 2002 tuvo entrada en el Registro General de este Tribunal el escrito de la Sección Octava de la Audiencia Provincial de Madrid al que se acompaña el testimonio de los autos de juicio ejecutivo núm. 98-2002, del rollo de apelación núm. 289-2002, y del Auto de 17 de junio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Durante la vigencia de la derogada Ley de enjuiciamiento civil de 1881, en un juicio ejecutivo, el Juzgado de Primera Instancia núm. 36 de Madrid dictó Sentencia de 7 de diciembre de 2000 por la que estimaba la demanda interpuesta por Comercial de Revestimientos Rivas, S.L. contra la comunidad de bienes “Arroyo de Santa María Polígono II” y condenaba a la demandada a pagar la suma de 1.957.003 pesetas. La parte demandada interpuso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Pr="00C21FFE" w:rsidR="00AD51A7" w:rsidRDefault="008777C4">
      <w:pPr>
        <w:rPr/>
      </w:pPr>
      <w:r w:rsidRPr="&lt;w:rPr xmlns:w=&quot;http://schemas.openxmlformats.org/wordprocessingml/2006/main&quot;&gt;&lt;w:lang w:val=&quot;es-ES_tradnl&quot; /&gt;&lt;/w:rPr&gt;">
        <w:rPr/>
        <w:t xml:space="preserve">b) Una vez vigente la LEC de 2000, la actora solicitó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13 de febrero de 2002,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El demandante que instó la ejecución provisional interpuso recurso de apelación contra la citada resolución desestimatoria. Estando los autos a la espera de resolverse la apelación por la Sección Octava de la Audiencia Provincial de Madrid, el Secretario Judicial de ese Tribunal dictó diligencia de ordenación de 8 de mayo de 2002 por la que emplazaba “al Ministerio Fiscal y a COMERCIAL DE REVESTIMIENTOS RIVAS, S.L. por término de diez días para que manifiesten lo que a su derecho convenga sobre la cuestión de inconstitucionalidad o no que pudiera tener la Disposición Transitoria Tercera de la Ley de Enjuiciamiento Civil 1/2000”. El apelante y el Fiscal informaron mediante los respectivos escritos pronunciándose ambas partes en contra del planteamiento de esta cuestión por considerarla un problema interpretativo de la legalidad ordinaria. La Sección Octava de la Audiencia Provincial de Madrid resolvió mediante Auto de 17 de junio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7 de septiembre de 2004 en el que solicitaba la inadmisión de la presente cuestión por concurrir varias causas de inadmisibilidad, en términos semejantes a los expuestos en otros escritos todos ellos relativos al problema aquí suscitado. En primer lugar, no se ha respetado lo dispuesto en el art. 35.2 LOTC, puesto que no ha sido emplazada la parte apelada y porque las demás partes fueron oídas sin que, previamente, el órgano judicial manifestara, como es necesario también, cual era el precepto constitucional que podría vulnerar la norma cuestionada. Del mismo modo, también estima que la cuestión es notoriamente infundada y recuerda que el Auto de este Tribunal de 20 de julio de 2004 ya ha inadmitido la cuestión de inconstitucionalidad núm. 480/2002, “planteada por el mismo órgano judicial y sobre el mismo precepto que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planteada por la Sección Octava de la Audiencia Provincial de Madrid respecto del apartado segundo de la disposición transitoria tercera de la Ley 1/2000, de 7 de enero, de enjuiciamiento civil, por</w:t>
      </w:r>
    </w:p>
    <w:p w:rsidRPr="00C21FFE" w:rsidR="00AD51A7" w:rsidRDefault="008777C4">
      <w:pPr>
        <w:rPr/>
      </w:pPr>
      <w:r w:rsidRPr="&lt;w:rPr xmlns:w=&quot;http://schemas.openxmlformats.org/wordprocessingml/2006/main&quot;&gt;&lt;w:lang w:val=&quot;es-ES_tradnl&quot; /&gt;&lt;/w:rPr&gt;">
        <w:rPr/>
        <w:t xml:space="preserve">posible vulneración del principio de seguridad jurídica, en su vertiente subjetiva, resulta idéntica a la cuestión de inconstitucionalidad núm. 1694-2002, que fue inadmitida a trámite por Auto del Pleno de este Tribunal de 20 de julio de 2004.  Procede,</w:t>
      </w:r>
    </w:p>
    <w:p w:rsidRPr="00C21FFE" w:rsidR="00AD51A7" w:rsidRDefault="008777C4">
      <w:pPr>
        <w:rPr/>
      </w:pPr>
      <w:r w:rsidRPr="&lt;w:rPr xmlns:w=&quot;http://schemas.openxmlformats.org/wordprocessingml/2006/main&quot;&gt;&lt;w:lang w:val=&quot;es-ES_tradnl&quot; /&gt;&lt;/w:rPr&gt;">
        <w:rPr/>
        <w:t xml:space="preserve">por tanto, tener por reproducidos en la cuestión que ahora nos ocupa los razonamientos jurídicos contenidos en el mencionado Auto y, en consecuencia, 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