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69</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27 de febrero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19 de mayo de 2004 dirigió escrito a este Tribunal don Francisco Zugasti Agüi, solicitando la designación de Letrado y Procurador de oficio, para la interposición de recurso de amparo contra la Sentencia núm 18/2004, de 24 de marzo, dictada por la Sección Sexta de la Audiencia Provincial de Madrid, en el rollo de apelación núm 50-2004, resolviendo, en sentido desestimatorio, el recurso interpuesto contra la Sentencia dictada el 18 de diciembre de 2003, por el Juzgado de Instrucción núm 10 de los de Madrid, en el juicio de faltas 1385-2003, que condenó al demandante, como autor de una falta de lesiones, a la pena de cuatro fines de semana de arresto y al pago de las costas causadas en esta instancia. </w:t>
      </w:r>
    </w:p>
    <w:p w:rsidRPr="00C21FFE" w:rsidR="00AD51A7" w:rsidRDefault="008777C4">
      <w:pPr>
        <w:rPr/>
      </w:pPr>
      <w:r w:rsidRPr="&lt;w:rPr xmlns:w=&quot;http://schemas.openxmlformats.org/wordprocessingml/2006/main&quot;&gt;&lt;w:lang w:val=&quot;es-ES_tradnl&quot; /&gt;&lt;/w:rPr&gt;">
        <w:rPr/>
        <w:t xml:space="preserve">Una vez designados tales profesionales, el Procurador de los Tribunales don Pablo José Trujillo interpuso, en fecha 20 de octubre de 2004, recurso de amparo contra la referida resolución, bajo la dirección del letrado don Miguel A. Alvarez Marcet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alega la violación del derecho a la tutela judicial efectiva (art. 24.1 CE) y, subsidiariamente el derecho a la asistencia letrada (art. 24.2 CE). En la demanda de amparo se solicita también, mediante otrosí, la suspensión de la ejecución de la Sentencia recurrida en cuanto a la pena de arresto de fin de semana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providencias de 27 de diciembre de 2005 la Sección Segunda de este Tribunal acordó admitir a trámite la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registrado ante este Tribunal el 23 de enero de 2006 el Ministerio Fiscal manifestó su no oposición a la suspensión solicitada de la pena privativa de libertad, alegando que es presumible que, al tiempo de resolverse el recurso, la pena de prisión haya sido cumplida en su totalidad, por lo que, de otorgarse el amparo, el mismo perdería su eficacia.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tenor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esta doctrina,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este orden de cosas,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todos, ATC 159/2001, de 18 de junio, FJ 2, y las resoluciones allí citadas).</w:t>
      </w:r>
    </w:p>
    <w:p w:rsidRPr="00C21FFE" w:rsidR="00AD51A7" w:rsidRDefault="008777C4">
      <w:pPr>
        <w:rPr/>
      </w:pPr>
      <w:r w:rsidRPr="&lt;w:rPr xmlns:w=&quot;http://schemas.openxmlformats.org/wordprocessingml/2006/main&quot;&gt;&lt;w:lang w:val=&quot;es-ES_tradnl&quot; /&gt;&lt;/w:rPr&gt;">
        <w:rPr/>
        <w:t xml:space="preserve">En cambio, procederá en principio acordar la suspensión si las resoluciones judiciales afectan a bienes o derechos del recurrente en amparo de imposible o muy difícil restitución a su estado anterior, como ocurre con las condenas a penas de privación de libertad, si bien este criterio general tampoco es absoluto, ya que en estos supuestos deben también ponderarse otras circunstancias relevantes, significativamente la duración y gravedad de la pena impuesta porque, con ciertos matices que no hacen ahora al caso, en ella se expresa la reprobación que el ordenamiento asigna al hecho delictivo y, por consiguiente, la magnitud del interés general en su ejecución (AATC 136/1999, de 31 de mayo, FJ 1, 116/2000, de 5 de mayo, FJ 3, 230/2001, de 24 de julio, FJ 1, 273/2002, de 18 de diciembre, FJ 1, 322/2003, de 13 de octubre, FJ 2,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este caso, habida cuenta la pena privativa de libertad impuesta al demandante (arresto de cuatro fines de semana), es evidente que no suspender su ejecución le ocasionaría un perjuicio irreparable que dejaría totalmente en entredicho la eficacia de un eventual fallo estimatorio de la demanda, por cuanto la pena de prisión habría sido cumplida en su integridad. Por otro lado, atendidas todas las circunstancias concurrentes en el caso, no se aprecia que acceder a la suspensión solicitada ocasione una lesión específica y grave de los intereses generales -más allá de aquélla que de por sí produce la no ejecución de un fallo judicial-, ni de derechos fundamentales o libertades públicas de terceros, mientras que el supuesto contrario sí irrogaría al demandante perjuicios de muy difícil o imposible reparació, por lo que ha de acordarse la suspensión de la pena privativa de libertad impuesta en las resoluciones recurridas.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las Sentencias de la Sección Sexta de la Audiencia Provincial de Madrid de 24 de marzo de 2004 (rollo núm 50-2004) y del Juzgado de Instrucción núm 10 de los de Madrid de 18 de diciembre de 2003 (JF núm 1385-2003), en lo</w:t>
      </w:r>
    </w:p>
    <w:p w:rsidRPr="" w:rsidR="00AD51A7" w:rsidRDefault="008777C4">
      <w:pPr>
        <w:rPr/>
      </w:pPr>
      <w:r w:rsidRPr="&lt;w:rPr xmlns:w=&quot;http://schemas.openxmlformats.org/wordprocessingml/2006/main&quot;&gt;&lt;w:szCs w:val=&quot;24&quot; /&gt;&lt;/w:rPr&gt;">
        <w:rPr/>
        <w:t xml:space="preserve">relativo a la condena al recurrente a la pena de cuatro fines de semana de arresto.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a veintisiete de febrero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