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113</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23 de abril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30 de mayo de 2005, la Procuradora de los Tribunales doña María Asunción Miquel Aguado, en nombre y representación de Pelayo Mutua de seguros y reaseguros a prima fija, interpuso recurso de amparo contra la Sentencia de 2 de febrero de 2005 de la Sección Primera de la Audiencia Provincial de Ourense, recaída en el rollo de apelación núm. 177-2004. Dicho recurso de amparo fue registrado con el núm. 3934-2005 y su conocimiento correspondió por turno de reparto a la Sección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16 de junio de 2004, del Pleno del Tribunal Constitucional, por el que se dispone la composición de las Salas y Secciones del Tribunal Constitucional (Boletín Oficial del Estado de 23 de junio de 2004), a partir de la referida fecha la Sección Primera, presidida por la Presidenta del Tribunal, está integrada por la Excma. Sra. doña María Emilia Casas Baamonde y los Excmos. Sres. don Javier Delgado Barrio y don Manuel Aragón Reyes (art.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fechado el 28 de noviembre de 2007, la Excma. Sra. doña María Emilia Casas Baamonde, Presidenta del Tribunal y de la Sección Primera, comunicó su voluntad de abstenerse de intervenir en el recurso de amparo núm. 3934-2005, por entender que concurre en su persona la causa prevista en el art. 219.9 de la Ley Orgánica del Poder Judicial, por su relación de amistad con representantes de la entidad Pelayo Mutua de seguros y reaseguros a prima fija.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Asimismo, por escrito de la misma fecha, y de conformidad con lo dispuesto en el art. 15, en relación con los arts. 7 y 8, todos ellos de la de la Ley Orgánica del Tribunal Constitucional y el Acuerdo de 20 de enero de 2005, del Pleno del Tribunal Constitucional (Boletín Oficial del Estado núm. 21, de 25 de enero de 2005), por el que se regula la sustitución de Magistrados a los efectos previstos en el art. 14 de la Ley Orgánica del Tribunal Constitucional, la Excma. Sra. doña María Emilia Casas Baamonde, Presidenta del Tribunal y de la Sección Primera, acordó designar como sustituto de sí misma al Magistrado Excmo. Sr. don Roberto García-Calvo y Montiel, para completar dicha Sección, al objeto de resolver sobre la abstención planteada y, en su caso, sobre la admisibilidad del recurso de amparo núm. 3934-2005.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Vista la comunicación efectuada por la Excma. Sra. Presidenta doña María Emilia Casas Baamonde y de conformidad de lo previsto en los arts. 80 de la Ley Orgánica del Tribunal Constitucional y 219.9 de la Ley Orgánica del Poder Judicial, procede</w:t>
      </w:r>
    </w:p>
    <w:p w:rsidRPr="00C21FFE" w:rsidR="00AD51A7" w:rsidRDefault="008777C4">
      <w:pPr>
        <w:rPr/>
      </w:pPr>
      <w:r w:rsidRPr="&lt;w:rPr xmlns:w=&quot;http://schemas.openxmlformats.org/wordprocessingml/2006/main&quot;&gt;&lt;w:lang w:val=&quot;es-ES_tradnl&quot; /&gt;&lt;/w:rPr&gt;">
        <w:rPr/>
        <w:t xml:space="preserve">estimar justificada la causa de abstención formulada, en atención a su relación de amistad con representantes de la demandante de amparo Pelayo Mutua de seguros y reaseguros a prima fija.</w:t>
      </w:r>
    </w:p>
    <w:p w:rsidRPr="00C21FFE" w:rsidR="00AD51A7" w:rsidRDefault="008777C4">
      <w:pPr>
        <w:rPr/>
      </w:pPr>
      <w:r w:rsidRPr="&lt;w:rPr xmlns:w=&quot;http://schemas.openxmlformats.org/wordprocessingml/2006/main&quot;&gt;&lt;w:lang w:val=&quot;es-ES_tradnl&quot; /&gt;&lt;/w:rPr&gt;">
        <w:rPr/>
        <w:t xml:space="preserve">A este respecto debe señalarse que “la imparcialidad subjetiva, entendiendo este concepto en el sentido que lo emplea el Tribunal Europeo de Derechos Humanos, [ha de concebirse] como la convicción personal del juez, lo que piensa en su fuero interno” (ATC 178/2005, de 9 de mayo, FJ 1). Por ello, al igual que hemos apreciado en algún caso similar anterior, ante la duda —implícitamente formulada por la propia Presidenta al manifestar su voluntad de abstenerse por este motivo— de que su relación de amistad con representantes de la entidad Pelayo Mutua de seguros y reaseguros a prima fija, recurrente en amparo, le impida ejercer su función imparcialmente, la abstención debe entenderse justificada. Conclusión por completo pertinente en un proceso constitucional, como el de amparo, donde las partes defienden intereses propios.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la Excma. Sra. doña María Emilia Casas Baamonde, Presidenta del Tribunal, en el recurso de amparo núm. 3934-2005, apartándola definitivamente del referido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abril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