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6 de marzo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995-2004, interpuesto por Nemar Consignaciones, S.A., contra el Acuerdo del Tribunal Económico-Administrativo Regional del País Vasco de 30 de marzo de 2004, en reclamación núm. 48-374-02, por el que se declaraba incompetente por razón de la materia para conocer de liquidación practicada por la autoridad portuaria de Bilbao, por tarifa T-3, e importe total de 5.571,60 euros. </w:t>
      </w:r>
    </w:p>
    <w:p w:rsidRPr="00C21FFE" w:rsidR="00AD51A7" w:rsidRDefault="008777C4">
      <w:pPr>
        <w:rPr/>
      </w:pPr>
      <w:r w:rsidRPr="&lt;w:rPr xmlns:w=&quot;http://schemas.openxmlformats.org/wordprocessingml/2006/main&quot;&gt;&lt;w:lang w:val=&quot;es-ES_tradnl&quot; /&gt;&lt;/w:rPr&gt;">
        <w:rPr/>
        <w:t xml:space="preserve">El recurso se oponía a la citada resolución tanto por razón de la competencia del Tribunal Económico-Administrativo Regional, como por la ilegalidad e inconstitucionalidad de la nueva liquidación girada respecto de un supuesto de hecho producidos en los años 1993 a 1996 que se anularon por Sentencia de la Sala de lo Contencioso-Administrativo del Tribunal Superior de Justicia del País Vasco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125/1987 150/1990, 197/1992 173/1996 ó 182/1997, ,entendía el órgano judicial que sólo exigencias cualificadas de interés general podrían imponer el sacrificio del principio de seguridad jurídica, exigencias que no existirían en el presente caso.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la Sección Primera de la Sala de lo Contencioso-Administrativo del Tribunal Superior de Justicia del País Vasco, mediante providencia de 16 de noviembre de 2006, acordó oír a las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6 de marzo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Pr="00C21FFE" w:rsidR="00AD51A7" w:rsidRDefault="008777C4">
      <w:pPr>
        <w:rPr/>
      </w:pPr>
      <w:r w:rsidRPr="&lt;w:rPr xmlns:w=&quot;http://schemas.openxmlformats.org/wordprocessingml/2006/main&quot;&gt;&lt;w:lang w:val=&quot;es-ES_tradnl&quot; /&gt;&lt;/w:rPr&gt;">
        <w:rPr/>
        <w:t xml:space="preserve">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resulta directamente afectado, sino de manera refleja e indirecta a través de la abrupta e ilegítima privación de eficacia de las Sentencias como rasgo esencial de la anomalía constitucional en que, a criterio de la Sala, dicha disposición incurre.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septiembre de 2007 el Pleno, a propuesta de la Sección Tercera del Tribunal Constitucional acordó admitir a trámite la cuestión de inconstitucionalidad,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18 de octubre de 2007, solicitando que este Tribunal dicte Sentencia desestimatoria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6 de noviembre de 2007 el Fiscal General del Estado formuló sus alegaciones, interesando de este Tribunal Constitucional que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Pr="00C21FFE" w:rsidR="00AD51A7" w:rsidRDefault="008777C4">
      <w:pPr>
        <w:rPr/>
      </w:pPr>
      <w:r w:rsidRPr="&lt;w:rPr xmlns:w=&quot;http://schemas.openxmlformats.org/wordprocessingml/2006/main&quot;&gt;&lt;w:lang w:val=&quot;es-ES_tradnl&quot; /&gt;&lt;/w:rPr&gt;">
        <w:rPr/>
        <w:t xml:space="preserve">En la STC 146/2009, de 15 de junio,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161/2009,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2921-2007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