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390</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24 de abril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Sala de lo Contencioso-Administrativo de la Audiencia Territorial de Pamplona, en su recurso número 429/84, planteó la presente cuestión de inconstitucionalidad, admitida a trámite por providencia de la Sección Cuarta de 12 de febrero de 1.986, en relación con la Ley 5/1983, de 29 de junio, de Medidas Urgentes en Materia Presupuestaria, Financiera y Tributaria, en su disposición adicional 6ª, número 3, en cuanto crea un gravamen complementario para 1983 a la Tasa de juego sobre máquinas de azar, por poder infringir la misma los artículos 134.7, 9.3 y 14 en relación con el 33.3 de la Constitución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Las Salas de lo Contencioso-Administrativo de las Audiencias Territoriales de Pamplona y Cáceres, han planteado otras cuestiones en relación a idéntico precepto legal y con base en las mismas fundamentaciones que la señalada en el Antecedente anterior, encontrándose todas ellas admitidas a trámite.</w:t>
      </w:r>
    </w:p>
    <w:p w:rsidRPr="00C21FFE" w:rsidR="00AD51A7" w:rsidRDefault="008777C4">
      <w:pPr>
        <w:rPr/>
      </w:pPr>
      <w:r w:rsidRPr="&lt;w:rPr xmlns:w=&quot;http://schemas.openxmlformats.org/wordprocessingml/2006/main&quot;&gt;&lt;w:lang w:val=&quot;es-ES_tradnl&quot; /&gt;&lt;/w:rPr&gt;">
        <w:rPr/>
        <w:t xml:space="preserve">Las registradas con los números 377, 378, 379, 380, 381, 389, 390, 395, 396, 397, 398, 399, 400, 430, 431, 444, 445, 446 y 447, todas ellas de 1985, fueron acumuladas por Auto del Pleno de 16 de julio del pasado año, por darse los presupuestos previstos en el artículo 83 de la Ley Orgánica del Tribunal Constitucional (LOTC), habiéndose formulado en las mismas alegaciones por el Fiscal General del Estado y por el Abogado del Estado, en representación del Gobierno, en solicitud de que el Tribunal dicte en su dia Sentencia. Se hallan, pues, conclusas, pendientes de señalamiento para deliberación y votación. En las registradas con los números 578, 579, 580, 581, 642, 643, 644, 645, 646, 685, 704, 1019, 1033, 1061, 1088, 1139, 1159, 1177, 1178, 1182, 1203, 1204 y 1205, de 1.985, el Tribunal acordó no acceder a la acumulación solicitada y decidió suspender la tramitación de cada uno de los processos hasta que recayera Sentencia en las ya acumuladas, en razón a facilitar la más pronta resolución en estas y a los efectos que la Sentencia podría tener en las demás.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presente cuestión, el Fiscal General del Estado se persona mediante escrito presentado el 5 de Marzo último y solicita la suspensión de la tramitación de la presente cuestión, como se ha acordado en otras similares, hasta que recaiga Sentencia en las ya acumuladas, reproduciendo las alegaciones efectuadas en relación con la cuestión 1139/85.</w:t>
      </w:r>
    </w:p>
    <w:p w:rsidRPr="00C21FFE" w:rsidR="00AD51A7" w:rsidRDefault="008777C4">
      <w:pPr>
        <w:rPr/>
      </w:pPr>
      <w:r w:rsidRPr="&lt;w:rPr xmlns:w=&quot;http://schemas.openxmlformats.org/wordprocessingml/2006/main&quot;&gt;&lt;w:lang w:val=&quot;es-ES_tradnl&quot; /&gt;&lt;/w:rPr&gt;">
        <w:rPr/>
        <w:t xml:space="preserve">El Letrado del Estado, se persona mediante escrito presentado el 6 de marzo de 1986, en el que formula alegaciones en solicitud de que en su día se dicte Sentencia, e interesa asimismo la acumulación de la presente cuestión a las ya acumuladas por Auto de 16 de julio de 1985.</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La presente cuestión y las enumeradas en el Antecedente 2º, aparecen promovidas en relación con el mismo precepto de la Ley 5/1983, de 29 de junio, dándose por lo tanto los presupuestos de conexión objetivos que permiten, de acuerdo con el artículo 83 de la LOTC, su acumulación.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No obstante, la existencia en este Tribunal de varías cuestiones promovidas en relación a idéntico precepto de la citada Ley, en las que se consideró más oportuno que acceder a la acumulación suspender el curso de los respectivos procesos, en razón a no retardar excesivamente la conclusión de los ya acumulados, porque cada incidente de acumulación que se inicia supone la paralización de las cuestiones implicadas en tanto se sustancia el mismo, obliga en la presente a mantener el mismo criterio.</w:t>
      </w:r>
    </w:p>
    <w:p w:rsidRPr="" w:rsidR="00AD51A7" w:rsidRDefault="008777C4">
      <w:pPr>
        <w:rPr/>
      </w:pPr>
      <w:r w:rsidRPr="&lt;w:rPr xmlns:w=&quot;http://schemas.openxmlformats.org/wordprocessingml/2006/main&quot;&gt;&lt;w:szCs w:val=&quot;24&quot; /&gt;&lt;/w:rPr&gt;">
        <w:rPr/>
        <w:t xml:space="preserve">Por lo expuesto, el Pleno acuerda:</w:t>
      </w:r>
    </w:p>
    <w:p w:rsidRPr="" w:rsidR="00AD51A7" w:rsidRDefault="008777C4">
      <w:pPr>
        <w:rPr/>
      </w:pPr>
      <w:r w:rsidRPr="&lt;w:rPr xmlns:w=&quot;http://schemas.openxmlformats.org/wordprocessingml/2006/main&quot;&gt;&lt;w:szCs w:val=&quot;24&quot; /&gt;&lt;/w:rPr&gt;">
        <w:rPr/>
        <w:t xml:space="preserve">1º.- Denegar la acumulación de la cuestión 146/86 a las ya acumuladas señaladas en el Antecedente 2º.</w:t>
      </w:r>
    </w:p>
    <w:p w:rsidRPr="" w:rsidR="00AD51A7" w:rsidRDefault="008777C4">
      <w:pPr>
        <w:rPr/>
      </w:pPr>
      <w:r w:rsidRPr="&lt;w:rPr xmlns:w=&quot;http://schemas.openxmlformats.org/wordprocessingml/2006/main&quot;&gt;&lt;w:szCs w:val=&quot;24&quot; /&gt;&lt;/w:rPr&gt;">
        <w:rPr/>
        <w:t xml:space="preserve">2º.- Suspender la tramitación de la presente cuestión hasta tanto recaiga sentencia en las ya acumuladas.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abril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