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97/85, planteó la presente cuestión de inconstitucionalidad, admitida a trámite por providencia de la Sección Cuarta de 30 de abril de 1986, en relación con la Ley 5/1983, de 29 de junio, de Medidas Urgentes en Materia Presupuestaria, Financiera y Tributaria, en su disposición adicional 6ª. número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(L0TC) , habiéndose formulado en las mismas alegaciones por el Fis 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1205 de 1985, y 75, 76, 77, 78, 79, 80, 81, 93, 94, 95, 145, 146, 246, 248 y 311,de 1986,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28 de mayo último y, solicita la suspensión de la tramitación de la presente cuestión, como se ha acordado en otras similares,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formula sus alegaciones en escrito presentado el 31 de mayo último, y solicita que en su día se dicte Sentencia y por otrosí interesa la suspensión de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acceder a la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 :</w:t>
      </w:r>
    </w:p>
    <w:p w:rsidRPr="" w:rsidR="00AD51A7" w:rsidRDefault="008777C4">
      <w:pPr>
        <w:rPr/>
      </w:pPr>
      <w:r w:rsidRPr="&lt;w:rPr xmlns:w=&quot;http://schemas.openxmlformats.org/wordprocessingml/2006/main&quot;&gt;&lt;w:szCs w:val=&quot;24&quot; /&gt;&lt;/w:rPr&gt;">
        <w:rPr/>
        <w:t xml:space="preserve">1º. Denegar la acumulación de la cuestión 433/86 a las ya acumuladas señaladas en el Antecedente segundo.</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