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de Vacaciones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973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agosto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