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1279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23 de noviembre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