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1078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27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20 de mayo de 1985, promovió conflicto positivo de competencia, contra la Resolución de 19 de diciembre de 1984, de la Dirección General de Industria y Minas (Departamento de Industria y Energía del Consejo Ejecutivo de la Generalidad de Cataluña), por la que se acordó la autorización, declaración de utilidad pública y la aprobación del proyecto de ampliación de la E. R. «Casa Barba», solicitada por la Entidad «Fuerzas Eléctricas de Cataluña, Sociedad Anónima».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mayo de 1985, dictada por la Sección Segunda del Pleno de este Tribunal, se admitió a trámite el conflicto y se acordó dar traslado de la demanda y documentos recibidos al Consejo Ejecutivo de la Generalidad de Cataluña, por plazo de veinte días, conforme dispone el art. 82.2 de la LOTC; dirigir oficio al Presidente de la Audiencia Territorial de Barcelona para conocimiento de la Sala de lo Contencioso-Administrativo correspondiente, según dispone el art. 61.2; tener por invocado por el Gobierno el art. 161.2 de la Constitución y publicar la incoación y suspensión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en autos mediante su escrito de 10 de junio de 1985, bajo la representación y dirección del Abogado don Ramón Gorbs Turbany, a quien se le prorrogó en diez días más el plazo para formular alegaciones, que efectuó por escrito presentado el 10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octubre de 1985, la Sección Segunda del Pleno de este Tribunal acordó oír a las partes para que en el plazo común de cinco días expusieran lo que estimasen procedente acerca del mantenimiento o levantamiento de la suspensión de la Resolución impugnada. </w:t>
      </w:r>
    </w:p>
    <w:p w:rsidRPr="00C21FFE" w:rsidR="00AD51A7" w:rsidRDefault="008777C4">
      <w:pPr>
        <w:rPr/>
      </w:pPr>
      <w:r w:rsidRPr="&lt;w:rPr xmlns:w=&quot;http://schemas.openxmlformats.org/wordprocessingml/2006/main&quot;&gt;&lt;w:lang w:val=&quot;es-ES_tradnl&quot; /&gt;&lt;/w:rPr&gt;">
        <w:rPr/>
        <w:t xml:space="preserve">El Abogado del Estado, por escrito recibido el 14 de octubre de 1985 y evacuando el traslado conferido en la anterior providencia, solicitó el mantenimiento de la suspensión de la Resolución objeto del conflicto. Asimismo, el Consejo Ejecutivo de la Generalidad de Cataluña, en su escrito de alegaciones presentado el 15 de octubre siguiente, solicitó el levantamiento de la misma. </w:t>
      </w:r>
    </w:p>
    <w:p w:rsidRPr="00C21FFE" w:rsidR="00AD51A7" w:rsidRDefault="008777C4">
      <w:pPr>
        <w:rPr/>
      </w:pPr>
      <w:r w:rsidRPr="&lt;w:rPr xmlns:w=&quot;http://schemas.openxmlformats.org/wordprocessingml/2006/main&quot;&gt;&lt;w:lang w:val=&quot;es-ES_tradnl&quot; /&gt;&lt;/w:rPr&gt;">
        <w:rPr/>
        <w:t xml:space="preserve">Por Auto de 24 de octubre de 1985, el Pleno del Tribunal acordó el levantamiento de la suspensión de la Resolución de 19 de diciembre de 1984, objeto de este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Abogado del Estado del conflicto positivo de competencia núm. 458/1985, promovido por el Gobierno, en relación con la Resolución de 19 de diciembre de 1984,</w:t>
      </w:r>
    </w:p>
    <w:p w:rsidRPr="" w:rsidR="00AD51A7" w:rsidRDefault="008777C4">
      <w:pPr>
        <w:rPr/>
      </w:pPr>
      <w:r w:rsidRPr="&lt;w:rPr xmlns:w=&quot;http://schemas.openxmlformats.org/wordprocessingml/2006/main&quot;&gt;&lt;w:szCs w:val=&quot;24&quot; /&gt;&lt;/w:rPr&gt;">
        <w:rPr/>
        <w:t xml:space="preserve">de la Dirección General de Industria y Minas (Departamento de Industria y Energia del Consejo Ejecutivo de la Generalidad de Cataluña), por la que se acordó la autorización, declaración de utilidad pública y la aprobación del proyecto de ampliación de la</w:t>
      </w:r>
    </w:p>
    <w:p w:rsidRPr="" w:rsidR="00AD51A7" w:rsidRDefault="008777C4">
      <w:pPr>
        <w:rPr/>
      </w:pPr>
      <w:r w:rsidRPr="&lt;w:rPr xmlns:w=&quot;http://schemas.openxmlformats.org/wordprocessingml/2006/main&quot;&gt;&lt;w:szCs w:val=&quot;24&quot; /&gt;&lt;/w:rPr&gt;">
        <w:rPr/>
        <w:t xml:space="preserve">E. R. «Casa Barba», solicitada por la Entidad «Fuerzas Eléctricas de Cataluña,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veintisiete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