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1146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11 de octubre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