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356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1991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26 de noviembre de 1991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