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Zamudioztarron Irrintzia.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2979-2003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