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14 de mayo de 2002, el Procurador de los Tribunales don Ramón Rodríguez Nogueira, en nombre y representación de doña Carmen Ferrer Soler, interpuso recurso de amparo contra la Sentencia dictada por la Sección Undécima de la Audiencia Provincial de Valencia el 17 de abril de 2002 por la que, estimando el recurso de apelación interpuesto frente a la Sentencia de 16 de noviembre de 2001 del Juzgado de Primera Instancia núm. 6 de Gandía, se la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la Sra. Ferrer Soler, Secretaria de Administración local con habilitación de carácter nacional, en reclamación de 150.000 pesetas en concepto de cuotas colegiales no abonadas correspondientes al período 1996-2000. </w:t>
      </w:r>
    </w:p>
    <w:p w:rsidRPr="00C21FFE" w:rsidR="00AD51A7" w:rsidRDefault="008777C4">
      <w:pPr>
        <w:rPr/>
      </w:pPr>
      <w:r w:rsidRPr="&lt;w:rPr xmlns:w=&quot;http://schemas.openxmlformats.org/wordprocessingml/2006/main&quot;&gt;&lt;w:lang w:val=&quot;es-ES_tradnl&quot; /&gt;&lt;/w:rPr&gt;">
        <w:rPr/>
        <w:t xml:space="preserve">b) La Sra. Ferrer Soler se opuso a la demanda alegando sustancialmente la falta de legitimidad constitucional de la obligatoriedad de la pertenencia al colegio, la cual fue desestimada por Sentencia dictada el 16 de noviembre de 2001 por el Juzgado de Primera Instancia núm. 6 de Gandía.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17 de abril de 2002 por la Sección Undécima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25 de abril de 2003, la Sección Segunda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mayo de 2003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 reciente Sentencia dictada por el pleno de este Tribunal el 23 de abril de 2003 (STC 76/2003) que estimó el recurso de amparo interpuesto en un caso idéntico al presente, en la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17 de abril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14 de mayo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que en esta fase del procedimiento no puede quedar prejuzgado, conllevaría el nacimiento de un derecho de la hoy demandante a que no le sean cobradas las cuotas que reclama el Colegio de Secretarios, Interventores y Tesoreros de Administración local con habilitación nacional de la Provincia de Valencia. Lo que se pretende la recurrente con la suspensión de la ejecución de la Sentencia que la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