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septiembre de 2003, tuvo entrada en el Registro del Tribunal un escrito de la Sala de lo Contencioso-Administrativo del Tribunal Superior de Justicia de Navarra, al que se acompaña, junto con el testimonio del correspondiente procedimiento, el Auto de 20 de mayo de 2003, por el que se plantea cuestión de inconstitucionalidad en relación con los arts. 24.3, 26 y 27 de la Ley foral 12/2000, de 16 de noviembre, de atención farmacéutica.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son los siguientes: </w:t>
      </w:r>
    </w:p>
    <w:p w:rsidRPr="00C21FFE" w:rsidR="00AD51A7" w:rsidRDefault="008777C4">
      <w:pPr>
        <w:rPr/>
      </w:pPr>
      <w:r w:rsidRPr="&lt;w:rPr xmlns:w=&quot;http://schemas.openxmlformats.org/wordprocessingml/2006/main&quot;&gt;&lt;w:lang w:val=&quot;es-ES_tradnl&quot; /&gt;&lt;/w:rPr&gt;">
        <w:rPr/>
        <w:t xml:space="preserve">a) Mediante resolución 1137/2001, de 23 de agosto, del Director General de Salud de la Consejería de Salud, de la Comunidad Foral de Navarra se autorizó a doña Carmen Gimeno Osés la apertura de una oficina de Farmacia en el Municipio de Tudela. </w:t>
      </w:r>
    </w:p>
    <w:p w:rsidRPr="00C21FFE" w:rsidR="00AD51A7" w:rsidRDefault="008777C4">
      <w:pPr>
        <w:rPr/>
      </w:pPr>
      <w:r w:rsidRPr="&lt;w:rPr xmlns:w=&quot;http://schemas.openxmlformats.org/wordprocessingml/2006/main&quot;&gt;&lt;w:lang w:val=&quot;es-ES_tradnl&quot; /&gt;&lt;/w:rPr&gt;">
        <w:rPr/>
        <w:t xml:space="preserve">b) Dicha Resolución fue recurrida en alzada por doña Asunción Blázquez González. </w:t>
      </w:r>
    </w:p>
    <w:p w:rsidRPr="00C21FFE" w:rsidR="00AD51A7" w:rsidRDefault="008777C4">
      <w:pPr>
        <w:rPr/>
      </w:pPr>
      <w:r w:rsidRPr="&lt;w:rPr xmlns:w=&quot;http://schemas.openxmlformats.org/wordprocessingml/2006/main&quot;&gt;&lt;w:lang w:val=&quot;es-ES_tradnl&quot; /&gt;&lt;/w:rPr&gt;">
        <w:rPr/>
        <w:t xml:space="preserve">El recurso de alzada fue desestimado por Acuerdo del Gobierno de Navarra de 22 de octubre de 2001. </w:t>
      </w:r>
    </w:p>
    <w:p w:rsidRPr="00C21FFE" w:rsidR="00AD51A7" w:rsidRDefault="008777C4">
      <w:pPr>
        <w:rPr/>
      </w:pPr>
      <w:r w:rsidRPr="&lt;w:rPr xmlns:w=&quot;http://schemas.openxmlformats.org/wordprocessingml/2006/main&quot;&gt;&lt;w:lang w:val=&quot;es-ES_tradnl&quot; /&gt;&lt;/w:rPr&gt;">
        <w:rPr/>
        <w:t xml:space="preserve">c) Frente a dicho Acuerdo se interpuso recurso contencioso-administrativo ante la Sala de lo Contencioso-Administrativo del Tribunal Superior de Justicia de Navarra, con fecha 6 de febrero de 2001 (recurso núm. 131-2002). </w:t>
      </w:r>
    </w:p>
    <w:p w:rsidRPr="00C21FFE" w:rsidR="00AD51A7" w:rsidRDefault="008777C4">
      <w:pPr>
        <w:rPr/>
      </w:pPr>
      <w:r w:rsidRPr="&lt;w:rPr xmlns:w=&quot;http://schemas.openxmlformats.org/wordprocessingml/2006/main&quot;&gt;&lt;w:lang w:val=&quot;es-ES_tradnl&quot; /&gt;&lt;/w:rPr&gt;">
        <w:rPr/>
        <w:t xml:space="preserve">d) Mediante providencia de 16 de abril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el Estado en el art. 2, apartados 1 y 2 de la Ley 16/1997, de 25 de abril, de regulación de los Servicios de las Oficinas de Farmacias”. </w:t>
      </w:r>
    </w:p>
    <w:p w:rsidRPr="00C21FFE" w:rsidR="00AD51A7" w:rsidRDefault="008777C4">
      <w:pPr>
        <w:rPr/>
      </w:pPr>
      <w:r w:rsidRPr="&lt;w:rPr xmlns:w=&quot;http://schemas.openxmlformats.org/wordprocessingml/2006/main&quot;&gt;&lt;w:lang w:val=&quot;es-ES_tradnl&quot; /&gt;&lt;/w:rPr&gt;">
        <w:rPr/>
        <w:t xml:space="preserve">e) El Fiscal, mediante escrito de 30 de abril de 2003, evacua el informe solicitado, manifestando que “procede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La parte demandante solicitó del Tribunal Superior de Justicia de Navarra que plantee la cuestión de inconstitucionalidad ante el Tribunal Constitucional. </w:t>
      </w:r>
    </w:p>
    <w:p w:rsidRPr="00C21FFE" w:rsidR="00AD51A7" w:rsidRDefault="008777C4">
      <w:pPr>
        <w:rPr/>
      </w:pPr>
      <w:r w:rsidRPr="&lt;w:rPr xmlns:w=&quot;http://schemas.openxmlformats.org/wordprocessingml/2006/main&quot;&gt;&lt;w:lang w:val=&quot;es-ES_tradnl&quot; /&gt;&lt;/w:rPr&gt;">
        <w:rPr/>
        <w:t xml:space="preserve">Las representaciones procesales de la Comunidad Foral y de la codemandada se opusieron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20 de mayo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Pr="00C21FFE" w:rsidR="00AD51A7" w:rsidRDefault="008777C4">
      <w:pPr>
        <w:rPr/>
      </w:pPr>
      <w:r w:rsidRPr="&lt;w:rPr xmlns:w=&quot;http://schemas.openxmlformats.org/wordprocessingml/2006/main&quot;&gt;&lt;w:lang w:val=&quot;es-ES_tradnl&quot; /&gt;&lt;/w:rPr&gt;">
        <w:rPr/>
        <w:t xml:space="preserve">a)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resulta de la aplicación del criterio del módulo poblacional no es ni mínimo ni máximo, sino, conceptualmente, el justo que deba constituirse en cada demarcación. 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establecimientos por zonas. Este planteamiento no queda enervado, sigue exponiendo el Auto de promoción, por el hecho de que el art. 2, apartado 3, de la Ley estatal 16/1997 no tenga la calificación de norma básica, pues es una consecuencia de dicha Ley, en todo caso, que se configuren demarcaciones, conforme a la planificación farmacéutica, que tengan en cuenta un módulo de población para constituir farmacias, y que dicho módulo se refiera a la población concreta de la demarcación de que se trate y no a la población de toda Navarra como cláusula de cierre. 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b) El voto particular suscrito por el Presidente de la Sala discrepa del planteamiento de la mayoría y considera que no debe plantearse la cuestión, pues cabe hacer una interpretación conforme a la Constitución de los artículos cuestionados. 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Estos tres criterios básicos quedan garantizados por la Ley foral. Así, en cuanto al primero de ellos, la planificación farmacéutica se realiza de acuerdo con la planificación sanitaria, que se sustenta en las llamadas "zonas básicas de salud" (arts. 24.2; 26.1, 2 y 3; y 27). 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En cuanto a la existencia como máximo de una oficina de farmacia para cada 700 habitantes, que opera como cláusula de cierre, junto con la distancia de 150 metros entre oficinas, debe entenderse referido a la "zona básica de salud". Con esta interpretación no se produce vulneración de la normativa básica y queda garantizado el último principio de la misma, esto es, la atención farmacéutica de toda la población. 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 4. Por providencia de la Sección Primera de 21 de octubre de 2003 se acordó oír al Fiscal General del Estado para que en el plazo de diez días alegue lo que considere conveniente acerca de la admisibilidad de la cuestión de inconstitucionalidad. 5. El Fiscal General del Estado, mediante escrito registrado en día 12 de noviembre de 2003, evacua el trámite conferido interesando que el Tribunal acuerde la inadmisión de la cuestión de inconstitucionalidad por carencia manifiesta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cuestión de inconstitucionalidad planteada por la Sala de lo Contencioso-Administrativo del Tribunal Superior de Justicia de Navarra respecto de los arts. 24.3, 26 y 27 de la Ley foral 12/2000, de 16 de noviembre, de atención farmacéutica, por</w:t>
      </w:r>
    </w:p>
    <w:p w:rsidRPr="00C21FFE" w:rsidR="00AD51A7" w:rsidRDefault="008777C4">
      <w:pPr>
        <w:rPr/>
      </w:pPr>
      <w:r w:rsidRPr="&lt;w:rPr xmlns:w=&quot;http://schemas.openxmlformats.org/wordprocessingml/2006/main&quot;&gt;&lt;w:lang w:val=&quot;es-ES_tradnl&quot; /&gt;&lt;/w:rPr&gt;">
        <w:rPr/>
        <w:t xml:space="preserve">posible vulneración del art. 149.1.16 CE, resulta idéntica en todo –por su objeto, por su fundamentación y por el precepto delimitador de la distribución competencial que se entiende vulnerado- a la cuestión de inconstitucionalidad núm. 5308-2003, que</w:t>
      </w:r>
    </w:p>
    <w:p w:rsidRPr="00C21FFE" w:rsidR="00AD51A7" w:rsidRDefault="008777C4">
      <w:pPr>
        <w:rPr/>
      </w:pPr>
      <w:r w:rsidRPr="&lt;w:rPr xmlns:w=&quot;http://schemas.openxmlformats.org/wordprocessingml/2006/main&quot;&gt;&lt;w:lang w:val=&quot;es-ES_tradnl&quot; /&gt;&lt;/w:rPr&gt;">
        <w:rPr/>
        <w:t xml:space="preserve">fue inadmitida a trámite por Auto del Pleno de este Tribunal 62/2004, de 24 de febrero. Procede, por tanto, tener por reproducidos en la cuestión que ahora nos ocupa los razonamientos jurídicos contenidos en el mencionado Auto y, en consecuencia,</w:t>
      </w:r>
    </w:p>
    <w:p w:rsidRPr="00C21FFE" w:rsidR="00AD51A7" w:rsidRDefault="008777C4">
      <w:pPr>
        <w:rPr/>
      </w:pPr>
      <w:r w:rsidRPr="&lt;w:rPr xmlns:w=&quot;http://schemas.openxmlformats.org/wordprocessingml/2006/main&quot;&gt;&lt;w:lang w:val=&quot;es-ES_tradnl&quot; /&gt;&lt;/w:rPr&gt;">
        <w:rPr/>
        <w:t xml:space="preserve">inadmitir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2004.</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