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16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Tribual el día 12 de marzo de 1996, la Letrada de la Generalidad de Cataluña, en nombre y representación de su Gobierno, promovió conflicto positivo de competencia frente al Gobierno de la Nación en relación con los artículos 3 y 5 del Real Decreto 1947/1995, de 1 de diciembre, por el que se establece el Plan Nacional de Evaluación de la Calidad de las Universidades.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por providencia de 16 de abril de 1996, acordó admitir a trámite el conflicto positivo de competencia; dar traslado de la demanda y de los documentos presentados al Gobierno de la Nación, por conducto de su Presidente, al objeto de que, en el plazo de veinte días, pudiera personarse en el proceso y formular las alegaciones que tuviera por conveniente; comunicar a la Sala Tercera del Tribunal Supremo la incoación del conflicto, por si ante la misma estuviera impugnado o se impugnare el referido Real Decreto, en cuyo caso se suspenderá el curso del proceso hasta la decisión definitiva del conflicto, de conformidad con lo dispuesto por el art. 61.2 LOTC; y, en fin,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en fecha 23 de abril de 1996, el Abogado del Estado, en la representación que legalmente ostenta, se personó en el proceso y solicitó una prórroga por el máximo legal del plazo inicialmente concedido para formular alegaciones. </w:t>
      </w:r>
    </w:p>
    <w:p w:rsidRPr="00C21FFE" w:rsidR="00AD51A7" w:rsidRDefault="008777C4">
      <w:pPr>
        <w:rPr/>
      </w:pPr>
      <w:r w:rsidRPr="&lt;w:rPr xmlns:w=&quot;http://schemas.openxmlformats.org/wordprocessingml/2006/main&quot;&gt;&lt;w:lang w:val=&quot;es-ES_tradnl&quot; /&gt;&lt;/w:rPr&gt;">
        <w:rPr/>
        <w:t xml:space="preserve">Concedida la prórroga solicitada por providencia de 24 de abril de 1996, el Abogado del Estado mediante escrito registrado en fecha 26 de abril siguiente formuló las alegaciones que tuvo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en fecha 2 de septiembre de 2004, el Abogado de la Generalidad de Cataluña, en nombre y representación de su Gobierno, manifiesta que desiste del presente conflicto competencial (arts. 80 y 86 LOTC), a fin de dar cumplimiento al Acuerdo del Gobierno adoptado en su reunión de 24 de agosto de 2004, en aplicación de lo decidido por la Comisión Bilateral de Cooperación Administración del Estado-Generalidad de Cataluña en su reunión de 22 de julio de 2004 de reducir la conflictividad pendiente en aquellas cuestiones competenciales que ambas partes consideran que actualmente ya no requieren un pronunciamiento específico del Tribunal Constitucional. </w:t>
      </w:r>
    </w:p>
    <w:p w:rsidRPr="00C21FFE" w:rsidR="00AD51A7" w:rsidRDefault="008777C4">
      <w:pPr>
        <w:rPr/>
      </w:pPr>
      <w:r w:rsidRPr="&lt;w:rPr xmlns:w=&quot;http://schemas.openxmlformats.org/wordprocessingml/2006/main&quot;&gt;&lt;w:lang w:val=&quot;es-ES_tradnl&quot; /&gt;&lt;/w:rPr&gt;">
        <w:rPr/>
        <w:t xml:space="preserve">Concluye su escrito suplicando de este Tribunal tenga por desistido al Gobierno de la Generalidad de Cataluña del conflicto positivo de competencia núm. 1051/96 promovido en relación con los arts. 3 y 5 del Real Decreto 1947/1995, de 1 de diciembre, por el que se establece el Plan Nacional de Evaluación de la Calidad de las Universidades.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Tribunal Constitucional, por providencia de 21 de septiembre de 2004, acordó incorporar a los autos el anterior escrito del Abogado del Gobierno de la Generalidad de Cataluña y oír al Abogado del Estado para que, en plazo que no excediera de diez días, alegase lo que estimare procedente en relación con la solicitud de desistimiento del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evacuó el trámite de alegaciones conferido mediante escrito registrado en fecha 5 de octubre de 2004, en el que manifiesta que no se opone a la solicitud de desistimiento formulada por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w:t>
      </w:r>
    </w:p>
    <w:p w:rsidRPr="00C21FFE" w:rsidR="00AD51A7" w:rsidRDefault="008777C4">
      <w:pPr>
        <w:rPr/>
      </w:pPr>
      <w:r w:rsidRPr="&lt;w:rPr xmlns:w=&quot;http://schemas.openxmlformats.org/wordprocessingml/2006/main&quot;&gt;&lt;w:lang w:val=&quot;es-ES_tradnl&quot; /&gt;&lt;/w:rPr&gt;">
        <w:rPr/>
        <w:t xml:space="preserve">para la regulación con carácter supletorio de este acto procesal (arts. 19.1 y 20.2 LEC), que puede ser parcial, cuando afecta a alguna de las pretensiones en caso de pluralidad del objeto, y total, cuando se refiere a todas o a la única pretensión (SSTC</w:t>
      </w:r>
    </w:p>
    <w:p w:rsidRPr="00C21FFE" w:rsidR="00AD51A7" w:rsidRDefault="008777C4">
      <w:pPr>
        <w:rPr/>
      </w:pPr>
      <w:r w:rsidRPr="&lt;w:rPr xmlns:w=&quot;http://schemas.openxmlformats.org/wordprocessingml/2006/main&quot;&gt;&lt;w:lang w:val=&quot;es-ES_tradnl&quot; /&gt;&lt;/w:rPr&gt;">
        <w:rPr/>
        <w:t xml:space="preserve">96/1990, de 24 de mayo, FJ 1; 237/1992, de 15 de diciembre; AATC 33/1993, de 26 de enero; 173/1997, de 20 de mayo). Así pues, en virtud de los citados preceptos puede estimarse como forma admitida para poner fin a un conflicto positivo de competencia,</w:t>
      </w:r>
    </w:p>
    <w:p w:rsidRPr="00C21FFE" w:rsidR="00AD51A7" w:rsidRDefault="008777C4">
      <w:pPr>
        <w:rPr/>
      </w:pPr>
      <w:r w:rsidRPr="&lt;w:rPr xmlns:w=&quot;http://schemas.openxmlformats.org/wordprocessingml/2006/main&quot;&gt;&lt;w:lang w:val=&quot;es-ES_tradnl&quot; /&gt;&lt;/w:rPr&gt;">
        <w:rPr/>
        <w:t xml:space="preserve">total o parcialmente, la manifestación de la voluntad de desistir, siempre que, según reiterada doctrina de este Tribunal, no se opongan las demás partes personadas a través de un motivo declarado válido por este Tribunal, ni se advierta un interés</w:t>
      </w:r>
    </w:p>
    <w:p w:rsidRPr="00C21FFE" w:rsidR="00AD51A7" w:rsidRDefault="008777C4">
      <w:pPr>
        <w:rPr/>
      </w:pPr>
      <w:r w:rsidRPr="&lt;w:rPr xmlns:w=&quot;http://schemas.openxmlformats.org/wordprocessingml/2006/main&quot;&gt;&lt;w:lang w:val=&quot;es-ES_tradnl&quot; /&gt;&lt;/w:rPr&gt;">
        <w:rPr/>
        <w:t xml:space="preserve">constitucional que aconseje la prosecución del proceso hasta su finalización por Sentencia (AATC, por todos, 33/1993, de 26 de enero; 173/1997, de 20 de mayo; 190/1997, de 3 de junio; 179/1998, de 21 de julio; 265/1999, de 10 de noviembre; 129/2002, de</w:t>
      </w:r>
    </w:p>
    <w:p w:rsidRPr="00C21FFE" w:rsidR="00AD51A7" w:rsidRDefault="008777C4">
      <w:pPr>
        <w:rPr/>
      </w:pPr>
      <w:r w:rsidRPr="&lt;w:rPr xmlns:w=&quot;http://schemas.openxmlformats.org/wordprocessingml/2006/main&quot;&gt;&lt;w:lang w:val=&quot;es-ES_tradnl&quot; /&gt;&lt;/w:rPr&gt;">
        <w:rPr/>
        <w:t xml:space="preserve">16 de julio; 43/2004, de 10 de febrero; 234/2004, de 7 de junio).</w:t>
      </w:r>
    </w:p>
    <w:p w:rsidRPr="00C21FFE" w:rsidR="00AD51A7" w:rsidRDefault="008777C4">
      <w:pPr>
        <w:rPr/>
      </w:pPr>
      <w:r w:rsidRPr="&lt;w:rPr xmlns:w=&quot;http://schemas.openxmlformats.org/wordprocessingml/2006/main&quot;&gt;&lt;w:lang w:val=&quot;es-ES_tradnl&quot; /&gt;&lt;/w:rPr&gt;">
        <w:rPr/>
        <w:t xml:space="preserve">El Abogado de la Generalidad de Cataluña, debidamente autorizado, según certificación del Acuerdo adoptado al efecto por el Gobierno en su sesión de 24 de agosto de 2004, pide que se le tenga por desistido del presente conflicto positivo de competencia promovido en relación con los arts. 3 y 5 del Real Decreto 1947/1995, de 1 de diciembre, por el que se establece el Plan Nacional de Evaluación de la Calidad de las Universidades. El Abogado del Estado no se opone a la solicitud de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w:t>
      </w:r>
    </w:p>
    <w:p w:rsidRPr="" w:rsidR="00AD51A7" w:rsidRDefault="008777C4">
      <w:pPr>
        <w:rPr/>
      </w:pPr>
      <w:r w:rsidRPr="&lt;w:rPr xmlns:w=&quot;http://schemas.openxmlformats.org/wordprocessingml/2006/main&quot;&gt;&lt;w:szCs w:val=&quot;24&quot; /&gt;&lt;/w:rPr&gt;">
        <w:rPr/>
        <w:t xml:space="preserve">A C U E R D A Tener por desistido al Abogado de la Generalidad de Cataluña, en la representación que legalmente ostenta, del conflicto positivo de competencia núm. 1051/96 promovido en relación con los arts. 3 y 5 del Real Decreto 1947/1995, de 1 de</w:t>
      </w:r>
    </w:p>
    <w:p w:rsidRPr="" w:rsidR="00AD51A7" w:rsidRDefault="008777C4">
      <w:pPr>
        <w:rPr/>
      </w:pPr>
      <w:r w:rsidRPr="&lt;w:rPr xmlns:w=&quot;http://schemas.openxmlformats.org/wordprocessingml/2006/main&quot;&gt;&lt;w:szCs w:val=&quot;24&quot; /&gt;&lt;/w:rPr&gt;">
        <w:rPr/>
        <w:t xml:space="preserve">diciembre, por el que se establece el Plan Nacional de Evaluación de la Calidad de las Universidades.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